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6709" w:tblpY="541"/>
        <w:tblW w:w="0" w:type="auto"/>
        <w:tblLook w:val="04A0" w:firstRow="1" w:lastRow="0" w:firstColumn="1" w:lastColumn="0" w:noHBand="0" w:noVBand="1"/>
      </w:tblPr>
      <w:tblGrid>
        <w:gridCol w:w="1713"/>
        <w:gridCol w:w="3098"/>
      </w:tblGrid>
      <w:tr w:rsidR="003003C9" w:rsidRPr="005645FD" w14:paraId="2B380557" w14:textId="77777777" w:rsidTr="005532CA">
        <w:trPr>
          <w:trHeight w:hRule="exact" w:val="331"/>
        </w:trPr>
        <w:tc>
          <w:tcPr>
            <w:tcW w:w="1713" w:type="dxa"/>
            <w:shd w:val="clear" w:color="auto" w:fill="auto"/>
            <w:vAlign w:val="center"/>
          </w:tcPr>
          <w:p w14:paraId="55EFA7D7" w14:textId="4241B49D" w:rsidR="005F3074" w:rsidRPr="00B014C5" w:rsidRDefault="009A786F" w:rsidP="005532CA">
            <w:pPr>
              <w:spacing w:line="360" w:lineRule="auto"/>
              <w:jc w:val="right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 w:rsidR="005F3074" w:rsidRPr="00B014C5">
              <w:rPr>
                <w:rFonts w:ascii="Arial" w:hAnsi="Arial"/>
                <w:b/>
                <w:sz w:val="20"/>
                <w:szCs w:val="20"/>
              </w:rPr>
              <w:t>DATE:</w:t>
            </w:r>
          </w:p>
        </w:tc>
        <w:tc>
          <w:tcPr>
            <w:tcW w:w="3098" w:type="dxa"/>
            <w:shd w:val="clear" w:color="auto" w:fill="auto"/>
            <w:vAlign w:val="center"/>
          </w:tcPr>
          <w:p w14:paraId="6606BAC5" w14:textId="2E5FAF85" w:rsidR="005F3074" w:rsidRPr="00B014C5" w:rsidRDefault="001D1C15" w:rsidP="00AA7B48">
            <w:pPr>
              <w:spacing w:line="36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="00935484">
              <w:rPr>
                <w:rFonts w:ascii="Arial" w:hAnsi="Arial"/>
                <w:sz w:val="20"/>
                <w:szCs w:val="20"/>
              </w:rPr>
              <w:t>6</w:t>
            </w:r>
            <w:r w:rsidR="00C667FB">
              <w:rPr>
                <w:rFonts w:ascii="Arial" w:hAnsi="Arial"/>
                <w:sz w:val="20"/>
                <w:szCs w:val="20"/>
              </w:rPr>
              <w:t>-</w:t>
            </w:r>
            <w:r w:rsidR="00935484">
              <w:rPr>
                <w:rFonts w:ascii="Arial" w:hAnsi="Arial"/>
                <w:sz w:val="20"/>
                <w:szCs w:val="20"/>
              </w:rPr>
              <w:t>14</w:t>
            </w:r>
            <w:r w:rsidR="00EF3830">
              <w:rPr>
                <w:rFonts w:ascii="Arial" w:hAnsi="Arial"/>
                <w:sz w:val="20"/>
                <w:szCs w:val="20"/>
              </w:rPr>
              <w:t>-22</w:t>
            </w:r>
          </w:p>
        </w:tc>
      </w:tr>
      <w:tr w:rsidR="003003C9" w:rsidRPr="005645FD" w14:paraId="28E18892" w14:textId="77777777" w:rsidTr="005532CA">
        <w:trPr>
          <w:trHeight w:hRule="exact" w:val="331"/>
        </w:trPr>
        <w:tc>
          <w:tcPr>
            <w:tcW w:w="1713" w:type="dxa"/>
            <w:shd w:val="clear" w:color="auto" w:fill="auto"/>
            <w:vAlign w:val="center"/>
          </w:tcPr>
          <w:p w14:paraId="1F31920E" w14:textId="77777777" w:rsidR="005F3074" w:rsidRPr="00B014C5" w:rsidRDefault="005F3074" w:rsidP="005532CA">
            <w:pPr>
              <w:spacing w:line="360" w:lineRule="auto"/>
              <w:jc w:val="right"/>
              <w:rPr>
                <w:rFonts w:ascii="Arial" w:hAnsi="Arial"/>
                <w:b/>
                <w:sz w:val="28"/>
                <w:szCs w:val="28"/>
              </w:rPr>
            </w:pPr>
            <w:r w:rsidRPr="00B014C5">
              <w:rPr>
                <w:rFonts w:ascii="Arial" w:hAnsi="Arial"/>
                <w:b/>
                <w:sz w:val="20"/>
                <w:szCs w:val="20"/>
              </w:rPr>
              <w:t>TIME:</w:t>
            </w:r>
          </w:p>
        </w:tc>
        <w:tc>
          <w:tcPr>
            <w:tcW w:w="3098" w:type="dxa"/>
            <w:shd w:val="clear" w:color="auto" w:fill="auto"/>
            <w:vAlign w:val="center"/>
          </w:tcPr>
          <w:p w14:paraId="4BBCE672" w14:textId="6EAACABC" w:rsidR="005F3074" w:rsidRPr="00B014C5" w:rsidRDefault="00B014C5" w:rsidP="005878FB">
            <w:pPr>
              <w:spacing w:line="360" w:lineRule="auto"/>
              <w:rPr>
                <w:rFonts w:ascii="Arial" w:hAnsi="Arial"/>
                <w:sz w:val="20"/>
                <w:szCs w:val="20"/>
              </w:rPr>
            </w:pPr>
            <w:r w:rsidRPr="00B014C5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 w:rsidR="00935484"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A12752">
              <w:rPr>
                <w:rFonts w:ascii="Arial" w:hAnsi="Arial"/>
                <w:noProof/>
                <w:sz w:val="20"/>
                <w:szCs w:val="20"/>
              </w:rPr>
              <w:t>:</w:t>
            </w:r>
            <w:r w:rsidR="00935484"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A12752">
              <w:rPr>
                <w:rFonts w:ascii="Arial" w:hAnsi="Arial"/>
                <w:noProof/>
                <w:sz w:val="20"/>
                <w:szCs w:val="20"/>
              </w:rPr>
              <w:t>0</w:t>
            </w:r>
            <w:r w:rsidR="008342EC">
              <w:rPr>
                <w:rFonts w:ascii="Arial" w:hAnsi="Arial"/>
                <w:noProof/>
                <w:sz w:val="20"/>
                <w:szCs w:val="20"/>
              </w:rPr>
              <w:t xml:space="preserve"> PM</w:t>
            </w:r>
          </w:p>
        </w:tc>
      </w:tr>
      <w:tr w:rsidR="003003C9" w:rsidRPr="005645FD" w14:paraId="0705C47E" w14:textId="77777777" w:rsidTr="005532CA">
        <w:trPr>
          <w:trHeight w:hRule="exact" w:val="331"/>
        </w:trPr>
        <w:tc>
          <w:tcPr>
            <w:tcW w:w="1713" w:type="dxa"/>
            <w:shd w:val="clear" w:color="auto" w:fill="auto"/>
            <w:vAlign w:val="center"/>
          </w:tcPr>
          <w:p w14:paraId="6F4104C1" w14:textId="77777777" w:rsidR="005F3074" w:rsidRPr="00B014C5" w:rsidRDefault="005F3074" w:rsidP="005532CA">
            <w:pPr>
              <w:spacing w:line="360" w:lineRule="auto"/>
              <w:jc w:val="right"/>
              <w:rPr>
                <w:rFonts w:ascii="Arial" w:hAnsi="Arial"/>
                <w:b/>
                <w:sz w:val="28"/>
                <w:szCs w:val="28"/>
              </w:rPr>
            </w:pPr>
            <w:r w:rsidRPr="00B014C5">
              <w:rPr>
                <w:rFonts w:ascii="Arial" w:hAnsi="Arial"/>
                <w:b/>
                <w:sz w:val="20"/>
                <w:szCs w:val="20"/>
              </w:rPr>
              <w:t>LOCATION:</w:t>
            </w:r>
          </w:p>
        </w:tc>
        <w:tc>
          <w:tcPr>
            <w:tcW w:w="3098" w:type="dxa"/>
            <w:shd w:val="clear" w:color="auto" w:fill="auto"/>
            <w:vAlign w:val="center"/>
          </w:tcPr>
          <w:p w14:paraId="2C605767" w14:textId="3C4A063F" w:rsidR="005F3074" w:rsidRPr="00B014C5" w:rsidRDefault="00B014C5" w:rsidP="000B1FFE">
            <w:pPr>
              <w:spacing w:line="360" w:lineRule="auto"/>
              <w:rPr>
                <w:rFonts w:ascii="Arial" w:hAnsi="Arial"/>
                <w:sz w:val="20"/>
                <w:szCs w:val="20"/>
              </w:rPr>
            </w:pPr>
            <w:r w:rsidRPr="00B014C5">
              <w:rPr>
                <w:rFonts w:ascii="Arial" w:hAnsi="Arial"/>
                <w:sz w:val="20"/>
                <w:szCs w:val="20"/>
              </w:rPr>
              <w:t xml:space="preserve"> </w:t>
            </w:r>
            <w:r w:rsidR="00C667FB">
              <w:rPr>
                <w:rFonts w:ascii="Arial" w:hAnsi="Arial"/>
                <w:sz w:val="20"/>
                <w:szCs w:val="20"/>
              </w:rPr>
              <w:t>ARCF Church</w:t>
            </w:r>
          </w:p>
        </w:tc>
      </w:tr>
    </w:tbl>
    <w:p w14:paraId="034FC07D" w14:textId="02A4B305" w:rsidR="00652163" w:rsidRPr="00B014C5" w:rsidRDefault="00B8354F" w:rsidP="003D029E">
      <w:pPr>
        <w:spacing w:line="360" w:lineRule="auto"/>
        <w:jc w:val="right"/>
        <w:rPr>
          <w:rFonts w:ascii="Arial" w:hAnsi="Arial"/>
          <w:b/>
          <w:sz w:val="28"/>
          <w:szCs w:val="28"/>
        </w:rPr>
      </w:pPr>
      <w:r w:rsidRPr="00B014C5">
        <w:rPr>
          <w:rFonts w:ascii="Arial" w:hAnsi="Arial"/>
          <w:noProof/>
        </w:rPr>
        <w:drawing>
          <wp:anchor distT="0" distB="0" distL="114300" distR="114300" simplePos="0" relativeHeight="251657728" behindDoc="0" locked="0" layoutInCell="1" allowOverlap="0" wp14:anchorId="55C35BB2" wp14:editId="42A19E6B">
            <wp:simplePos x="0" y="0"/>
            <wp:positionH relativeFrom="column">
              <wp:posOffset>486410</wp:posOffset>
            </wp:positionH>
            <wp:positionV relativeFrom="page">
              <wp:posOffset>457200</wp:posOffset>
            </wp:positionV>
            <wp:extent cx="1530985" cy="914400"/>
            <wp:effectExtent l="0" t="0" r="0" b="0"/>
            <wp:wrapSquare wrapText="right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98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029E" w:rsidRPr="00B014C5">
        <w:rPr>
          <w:rFonts w:ascii="Arial" w:hAnsi="Arial"/>
          <w:b/>
          <w:sz w:val="28"/>
          <w:szCs w:val="28"/>
        </w:rPr>
        <w:t xml:space="preserve">MEETING </w:t>
      </w:r>
      <w:r w:rsidR="007B03AA">
        <w:rPr>
          <w:rFonts w:ascii="Arial" w:hAnsi="Arial"/>
          <w:b/>
          <w:sz w:val="28"/>
          <w:szCs w:val="28"/>
        </w:rPr>
        <w:t>MINUTES</w:t>
      </w:r>
      <w:r w:rsidR="008145AC">
        <w:rPr>
          <w:rFonts w:ascii="Arial" w:hAnsi="Arial"/>
          <w:b/>
          <w:sz w:val="28"/>
          <w:szCs w:val="28"/>
        </w:rPr>
        <w:t xml:space="preserve"> </w:t>
      </w:r>
      <w:r w:rsidR="004B3B56">
        <w:rPr>
          <w:rFonts w:ascii="Arial" w:hAnsi="Arial"/>
          <w:b/>
          <w:sz w:val="28"/>
          <w:szCs w:val="28"/>
        </w:rPr>
        <w:t xml:space="preserve">– </w:t>
      </w:r>
      <w:r w:rsidR="00935484">
        <w:rPr>
          <w:rFonts w:ascii="Arial" w:hAnsi="Arial"/>
          <w:b/>
          <w:sz w:val="28"/>
          <w:szCs w:val="28"/>
        </w:rPr>
        <w:t>June</w:t>
      </w:r>
      <w:r w:rsidR="003E2CE3">
        <w:rPr>
          <w:rFonts w:ascii="Arial" w:hAnsi="Arial"/>
          <w:b/>
          <w:sz w:val="28"/>
          <w:szCs w:val="28"/>
        </w:rPr>
        <w:t xml:space="preserve"> 202</w:t>
      </w:r>
      <w:r w:rsidR="002625AA">
        <w:rPr>
          <w:rFonts w:ascii="Arial" w:hAnsi="Arial"/>
          <w:b/>
          <w:sz w:val="28"/>
          <w:szCs w:val="28"/>
        </w:rPr>
        <w:t>2</w:t>
      </w:r>
    </w:p>
    <w:p w14:paraId="25981D0E" w14:textId="77777777" w:rsidR="005F3074" w:rsidRPr="00B014C5" w:rsidRDefault="005F3074" w:rsidP="005F3074">
      <w:pPr>
        <w:spacing w:line="360" w:lineRule="auto"/>
        <w:jc w:val="right"/>
        <w:rPr>
          <w:rFonts w:ascii="Arial" w:hAnsi="Arial"/>
          <w:b/>
          <w:sz w:val="28"/>
          <w:szCs w:val="28"/>
        </w:rPr>
      </w:pPr>
    </w:p>
    <w:p w14:paraId="579F6AEB" w14:textId="77777777" w:rsidR="005F3074" w:rsidRPr="00B014C5" w:rsidRDefault="005F3074" w:rsidP="003D029E">
      <w:pPr>
        <w:tabs>
          <w:tab w:val="right" w:pos="7920"/>
          <w:tab w:val="left" w:pos="8280"/>
        </w:tabs>
        <w:spacing w:line="360" w:lineRule="auto"/>
        <w:jc w:val="right"/>
        <w:rPr>
          <w:rFonts w:ascii="Arial" w:hAnsi="Arial"/>
          <w:b/>
          <w:sz w:val="28"/>
          <w:szCs w:val="28"/>
        </w:rPr>
      </w:pPr>
    </w:p>
    <w:p w14:paraId="19D59922" w14:textId="77777777" w:rsidR="005645FD" w:rsidRPr="00B014C5" w:rsidRDefault="005645FD" w:rsidP="005532CA">
      <w:pPr>
        <w:spacing w:line="360" w:lineRule="auto"/>
        <w:rPr>
          <w:rFonts w:ascii="Arial" w:hAnsi="Arial"/>
          <w:b/>
          <w:sz w:val="22"/>
          <w:szCs w:val="22"/>
        </w:rPr>
      </w:pPr>
    </w:p>
    <w:p w14:paraId="32606613" w14:textId="77777777" w:rsidR="005645FD" w:rsidRPr="00B014C5" w:rsidRDefault="007B03AA" w:rsidP="005532CA">
      <w:pPr>
        <w:spacing w:line="360" w:lineRule="auto"/>
        <w:rPr>
          <w:rFonts w:ascii="Arial" w:hAnsi="Arial"/>
          <w:b/>
        </w:rPr>
      </w:pPr>
      <w:r w:rsidRPr="00B9284A">
        <w:rPr>
          <w:rFonts w:ascii="Arial" w:hAnsi="Arial"/>
          <w:b/>
        </w:rPr>
        <w:t xml:space="preserve">MINUTE </w:t>
      </w:r>
      <w:r w:rsidR="005645FD" w:rsidRPr="00B9284A">
        <w:rPr>
          <w:rFonts w:ascii="Arial" w:hAnsi="Arial"/>
          <w:b/>
        </w:rPr>
        <w:t>DETAILS</w:t>
      </w:r>
    </w:p>
    <w:p w14:paraId="71E680CF" w14:textId="7E3B0794" w:rsidR="00A12752" w:rsidRDefault="00A12752" w:rsidP="00A12752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Roll Call: Called to order </w:t>
      </w:r>
      <w:r w:rsidR="00935484">
        <w:rPr>
          <w:rFonts w:ascii="Arial" w:hAnsi="Arial"/>
          <w:b/>
          <w:sz w:val="20"/>
          <w:szCs w:val="20"/>
        </w:rPr>
        <w:t>6</w:t>
      </w:r>
      <w:r>
        <w:rPr>
          <w:rFonts w:ascii="Arial" w:hAnsi="Arial"/>
          <w:b/>
          <w:sz w:val="20"/>
          <w:szCs w:val="20"/>
        </w:rPr>
        <w:t>:</w:t>
      </w:r>
      <w:r w:rsidR="00935484">
        <w:rPr>
          <w:rFonts w:ascii="Arial" w:hAnsi="Arial"/>
          <w:b/>
          <w:sz w:val="20"/>
          <w:szCs w:val="20"/>
        </w:rPr>
        <w:t>30</w:t>
      </w:r>
      <w:r>
        <w:rPr>
          <w:rFonts w:ascii="Arial" w:hAnsi="Arial"/>
          <w:b/>
          <w:sz w:val="20"/>
          <w:szCs w:val="20"/>
        </w:rPr>
        <w:t xml:space="preserve"> p.m.</w:t>
      </w:r>
    </w:p>
    <w:p w14:paraId="32E870B9" w14:textId="102E3939" w:rsidR="00A12752" w:rsidRPr="00935484" w:rsidRDefault="00A12752" w:rsidP="00935484">
      <w:pPr>
        <w:pStyle w:val="ListParagraph"/>
        <w:numPr>
          <w:ilvl w:val="0"/>
          <w:numId w:val="13"/>
        </w:num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Members in Attendance</w:t>
      </w:r>
      <w:r w:rsidR="00715629">
        <w:rPr>
          <w:rFonts w:ascii="Arial" w:hAnsi="Arial"/>
          <w:b/>
          <w:sz w:val="20"/>
          <w:szCs w:val="20"/>
        </w:rPr>
        <w:t xml:space="preserve"> (</w:t>
      </w:r>
      <w:r w:rsidR="00715629" w:rsidRPr="00715629">
        <w:rPr>
          <w:rFonts w:ascii="Arial" w:hAnsi="Arial"/>
          <w:b/>
          <w:sz w:val="20"/>
          <w:szCs w:val="20"/>
          <w:u w:val="single"/>
        </w:rPr>
        <w:t xml:space="preserve">Total </w:t>
      </w:r>
      <w:r w:rsidR="00715629">
        <w:rPr>
          <w:rFonts w:ascii="Arial" w:hAnsi="Arial"/>
          <w:b/>
          <w:sz w:val="20"/>
          <w:szCs w:val="20"/>
          <w:u w:val="single"/>
        </w:rPr>
        <w:t>M</w:t>
      </w:r>
      <w:r w:rsidR="00715629" w:rsidRPr="00715629">
        <w:rPr>
          <w:rFonts w:ascii="Arial" w:hAnsi="Arial"/>
          <w:b/>
          <w:sz w:val="20"/>
          <w:szCs w:val="20"/>
          <w:u w:val="single"/>
        </w:rPr>
        <w:t>embers = 20</w:t>
      </w:r>
      <w:r w:rsidR="00715629">
        <w:rPr>
          <w:rFonts w:ascii="Arial" w:hAnsi="Arial"/>
          <w:b/>
          <w:sz w:val="20"/>
          <w:szCs w:val="20"/>
        </w:rPr>
        <w:t>)</w:t>
      </w:r>
      <w:r>
        <w:rPr>
          <w:rFonts w:ascii="Arial" w:hAnsi="Arial"/>
          <w:b/>
          <w:sz w:val="20"/>
          <w:szCs w:val="20"/>
        </w:rPr>
        <w:t xml:space="preserve">: </w:t>
      </w:r>
      <w:r>
        <w:rPr>
          <w:rFonts w:ascii="Arial" w:hAnsi="Arial"/>
          <w:sz w:val="20"/>
          <w:szCs w:val="20"/>
        </w:rPr>
        <w:t xml:space="preserve">Robert Olivas, </w:t>
      </w:r>
      <w:r w:rsidR="001C10F7">
        <w:rPr>
          <w:rFonts w:ascii="Arial" w:hAnsi="Arial"/>
          <w:sz w:val="20"/>
          <w:szCs w:val="20"/>
        </w:rPr>
        <w:t xml:space="preserve">Richard Poppert Jr., </w:t>
      </w:r>
      <w:r w:rsidR="00A57C9D">
        <w:rPr>
          <w:rFonts w:ascii="Arial" w:hAnsi="Arial"/>
          <w:sz w:val="20"/>
          <w:szCs w:val="20"/>
        </w:rPr>
        <w:t>Joie Tollestrup</w:t>
      </w:r>
      <w:r>
        <w:rPr>
          <w:rFonts w:ascii="Arial" w:hAnsi="Arial"/>
          <w:sz w:val="20"/>
          <w:szCs w:val="20"/>
        </w:rPr>
        <w:t xml:space="preserve">, Courtney McConnell, </w:t>
      </w:r>
      <w:r w:rsidR="00141758">
        <w:rPr>
          <w:rFonts w:ascii="Arial" w:hAnsi="Arial"/>
          <w:sz w:val="20"/>
          <w:szCs w:val="20"/>
        </w:rPr>
        <w:t>Manny Galvan,</w:t>
      </w:r>
      <w:r w:rsidR="00715629">
        <w:rPr>
          <w:rFonts w:ascii="Arial" w:hAnsi="Arial"/>
          <w:sz w:val="20"/>
          <w:szCs w:val="20"/>
        </w:rPr>
        <w:t xml:space="preserve"> Terry Williams,</w:t>
      </w:r>
      <w:r w:rsidR="00935484">
        <w:rPr>
          <w:rFonts w:ascii="Arial" w:hAnsi="Arial"/>
          <w:sz w:val="20"/>
          <w:szCs w:val="20"/>
        </w:rPr>
        <w:t xml:space="preserve"> </w:t>
      </w:r>
      <w:r w:rsidR="00715629">
        <w:rPr>
          <w:rFonts w:ascii="Arial" w:hAnsi="Arial"/>
          <w:sz w:val="20"/>
          <w:szCs w:val="20"/>
        </w:rPr>
        <w:t xml:space="preserve">Ty Franklin, </w:t>
      </w:r>
      <w:r w:rsidR="001C10F7">
        <w:rPr>
          <w:rFonts w:ascii="Arial" w:hAnsi="Arial"/>
          <w:sz w:val="20"/>
          <w:szCs w:val="20"/>
        </w:rPr>
        <w:t xml:space="preserve">Dan Gomez, </w:t>
      </w:r>
      <w:r w:rsidR="00141758">
        <w:rPr>
          <w:rFonts w:ascii="Arial" w:hAnsi="Arial"/>
          <w:sz w:val="20"/>
          <w:szCs w:val="20"/>
        </w:rPr>
        <w:t>Emily Millard</w:t>
      </w:r>
      <w:r w:rsidR="001C10F7">
        <w:rPr>
          <w:rFonts w:ascii="Arial" w:hAnsi="Arial"/>
          <w:sz w:val="20"/>
          <w:szCs w:val="20"/>
        </w:rPr>
        <w:t xml:space="preserve">, </w:t>
      </w:r>
      <w:r w:rsidR="00935484">
        <w:rPr>
          <w:rFonts w:ascii="Arial" w:hAnsi="Arial"/>
          <w:sz w:val="20"/>
          <w:szCs w:val="20"/>
        </w:rPr>
        <w:t>Jerry “</w:t>
      </w:r>
      <w:proofErr w:type="spellStart"/>
      <w:r w:rsidR="00935484">
        <w:rPr>
          <w:rFonts w:ascii="Arial" w:hAnsi="Arial"/>
          <w:sz w:val="20"/>
          <w:szCs w:val="20"/>
        </w:rPr>
        <w:t>Garsh</w:t>
      </w:r>
      <w:proofErr w:type="spellEnd"/>
      <w:r w:rsidR="00935484">
        <w:rPr>
          <w:rFonts w:ascii="Arial" w:hAnsi="Arial"/>
          <w:sz w:val="20"/>
          <w:szCs w:val="20"/>
        </w:rPr>
        <w:t>” Garcia</w:t>
      </w:r>
      <w:r>
        <w:rPr>
          <w:rFonts w:ascii="Arial" w:hAnsi="Arial"/>
          <w:sz w:val="20"/>
          <w:szCs w:val="20"/>
        </w:rPr>
        <w:t xml:space="preserve">, </w:t>
      </w:r>
      <w:r w:rsidR="00935484">
        <w:rPr>
          <w:rFonts w:ascii="Arial" w:hAnsi="Arial"/>
          <w:sz w:val="20"/>
          <w:szCs w:val="20"/>
        </w:rPr>
        <w:t xml:space="preserve">Tahoe Arbogast, Blanca Holland, </w:t>
      </w:r>
      <w:r w:rsidR="001C10F7" w:rsidRPr="00935484">
        <w:rPr>
          <w:rFonts w:ascii="Arial" w:hAnsi="Arial"/>
          <w:sz w:val="20"/>
          <w:szCs w:val="20"/>
        </w:rPr>
        <w:t>Michel</w:t>
      </w:r>
      <w:r w:rsidR="00644041" w:rsidRPr="00935484">
        <w:rPr>
          <w:rFonts w:ascii="Arial" w:hAnsi="Arial"/>
          <w:sz w:val="20"/>
          <w:szCs w:val="20"/>
        </w:rPr>
        <w:t>l</w:t>
      </w:r>
      <w:r w:rsidR="001C10F7" w:rsidRPr="00935484">
        <w:rPr>
          <w:rFonts w:ascii="Arial" w:hAnsi="Arial"/>
          <w:sz w:val="20"/>
          <w:szCs w:val="20"/>
        </w:rPr>
        <w:t>e</w:t>
      </w:r>
      <w:r w:rsidR="00141758" w:rsidRPr="00935484">
        <w:rPr>
          <w:rFonts w:ascii="Arial" w:hAnsi="Arial"/>
          <w:sz w:val="20"/>
          <w:szCs w:val="20"/>
        </w:rPr>
        <w:t xml:space="preserve"> </w:t>
      </w:r>
      <w:r w:rsidR="001C10F7" w:rsidRPr="00935484">
        <w:rPr>
          <w:rFonts w:ascii="Arial" w:hAnsi="Arial"/>
          <w:sz w:val="20"/>
          <w:szCs w:val="20"/>
        </w:rPr>
        <w:t>Johnson,</w:t>
      </w:r>
      <w:r w:rsidR="00935484" w:rsidRPr="00935484">
        <w:rPr>
          <w:rFonts w:ascii="Arial" w:hAnsi="Arial"/>
          <w:sz w:val="20"/>
          <w:szCs w:val="20"/>
        </w:rPr>
        <w:t xml:space="preserve"> Kristen </w:t>
      </w:r>
      <w:proofErr w:type="spellStart"/>
      <w:r w:rsidR="00935484" w:rsidRPr="00935484">
        <w:rPr>
          <w:rFonts w:ascii="Arial" w:hAnsi="Arial"/>
          <w:sz w:val="20"/>
          <w:szCs w:val="20"/>
        </w:rPr>
        <w:t>Callejas</w:t>
      </w:r>
      <w:proofErr w:type="spellEnd"/>
      <w:r w:rsidR="00935484" w:rsidRPr="00935484">
        <w:rPr>
          <w:rFonts w:ascii="Arial" w:hAnsi="Arial"/>
          <w:sz w:val="20"/>
          <w:szCs w:val="20"/>
        </w:rPr>
        <w:t>,</w:t>
      </w:r>
      <w:r w:rsidR="00141758" w:rsidRPr="00935484">
        <w:rPr>
          <w:rFonts w:ascii="Arial" w:hAnsi="Arial"/>
          <w:sz w:val="20"/>
          <w:szCs w:val="20"/>
        </w:rPr>
        <w:t xml:space="preserve"> </w:t>
      </w:r>
      <w:r w:rsidR="001C10F7" w:rsidRPr="00935484">
        <w:rPr>
          <w:rFonts w:ascii="Arial" w:hAnsi="Arial"/>
          <w:sz w:val="20"/>
          <w:szCs w:val="20"/>
        </w:rPr>
        <w:t>Jose Ibarra</w:t>
      </w:r>
      <w:r w:rsidR="00141758" w:rsidRPr="00935484">
        <w:rPr>
          <w:rFonts w:ascii="Arial" w:hAnsi="Arial"/>
          <w:sz w:val="20"/>
          <w:szCs w:val="20"/>
        </w:rPr>
        <w:t>, Eric Andrade</w:t>
      </w:r>
    </w:p>
    <w:p w14:paraId="1A3935DC" w14:textId="49883C0A" w:rsidR="00A12752" w:rsidRDefault="00A12752" w:rsidP="00A12752">
      <w:pPr>
        <w:pStyle w:val="ListParagraph"/>
        <w:numPr>
          <w:ilvl w:val="0"/>
          <w:numId w:val="13"/>
        </w:num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Members in Attendance via ZOOM:</w:t>
      </w:r>
      <w:r>
        <w:rPr>
          <w:rFonts w:ascii="Arial" w:hAnsi="Arial"/>
          <w:sz w:val="20"/>
          <w:szCs w:val="20"/>
        </w:rPr>
        <w:t xml:space="preserve">  </w:t>
      </w:r>
      <w:r w:rsidR="00935484">
        <w:rPr>
          <w:rFonts w:ascii="Arial" w:hAnsi="Arial"/>
          <w:sz w:val="20"/>
          <w:szCs w:val="20"/>
        </w:rPr>
        <w:t xml:space="preserve">Rosalind Olivas, Lisa </w:t>
      </w:r>
      <w:proofErr w:type="spellStart"/>
      <w:r w:rsidR="00935484">
        <w:rPr>
          <w:rFonts w:ascii="Arial" w:hAnsi="Arial"/>
          <w:sz w:val="20"/>
          <w:szCs w:val="20"/>
        </w:rPr>
        <w:t>Kindel</w:t>
      </w:r>
      <w:proofErr w:type="spellEnd"/>
    </w:p>
    <w:p w14:paraId="355AF328" w14:textId="619AC704" w:rsidR="00141758" w:rsidRPr="00935484" w:rsidRDefault="00A12752" w:rsidP="00935484">
      <w:pPr>
        <w:pStyle w:val="ListParagraph"/>
        <w:numPr>
          <w:ilvl w:val="0"/>
          <w:numId w:val="13"/>
        </w:numPr>
        <w:spacing w:line="360" w:lineRule="auto"/>
        <w:rPr>
          <w:rFonts w:ascii="Arial" w:hAnsi="Arial"/>
          <w:sz w:val="20"/>
          <w:szCs w:val="20"/>
        </w:rPr>
      </w:pPr>
      <w:r w:rsidRPr="00D92DCD">
        <w:rPr>
          <w:rFonts w:ascii="Arial" w:hAnsi="Arial"/>
          <w:b/>
          <w:sz w:val="20"/>
          <w:szCs w:val="20"/>
        </w:rPr>
        <w:t xml:space="preserve">Members </w:t>
      </w:r>
      <w:r w:rsidRPr="005878FB">
        <w:rPr>
          <w:rFonts w:ascii="Arial" w:hAnsi="Arial"/>
          <w:b/>
          <w:sz w:val="20"/>
          <w:szCs w:val="20"/>
          <w:u w:val="single"/>
        </w:rPr>
        <w:t>not</w:t>
      </w:r>
      <w:r w:rsidRPr="00D92DCD">
        <w:rPr>
          <w:rFonts w:ascii="Arial" w:hAnsi="Arial"/>
          <w:b/>
          <w:sz w:val="20"/>
          <w:szCs w:val="20"/>
        </w:rPr>
        <w:t xml:space="preserve"> in </w:t>
      </w:r>
      <w:r>
        <w:rPr>
          <w:rFonts w:ascii="Arial" w:hAnsi="Arial"/>
          <w:b/>
          <w:sz w:val="20"/>
          <w:szCs w:val="20"/>
        </w:rPr>
        <w:t>A</w:t>
      </w:r>
      <w:r w:rsidRPr="00D92DCD">
        <w:rPr>
          <w:rFonts w:ascii="Arial" w:hAnsi="Arial"/>
          <w:b/>
          <w:sz w:val="20"/>
          <w:szCs w:val="20"/>
        </w:rPr>
        <w:t xml:space="preserve">ttendance: </w:t>
      </w:r>
      <w:r w:rsidR="00935484">
        <w:rPr>
          <w:rFonts w:ascii="Arial" w:hAnsi="Arial"/>
          <w:sz w:val="20"/>
          <w:szCs w:val="20"/>
        </w:rPr>
        <w:t>Sam Correa, Reyna Weikert</w:t>
      </w:r>
    </w:p>
    <w:p w14:paraId="24D5408A" w14:textId="5115C252" w:rsidR="00A12752" w:rsidRDefault="00A12752" w:rsidP="00A12752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Review of Previous Minutes </w:t>
      </w:r>
      <w:r>
        <w:rPr>
          <w:rFonts w:ascii="Arial" w:hAnsi="Arial"/>
          <w:bCs/>
          <w:sz w:val="20"/>
          <w:szCs w:val="20"/>
        </w:rPr>
        <w:t xml:space="preserve">– </w:t>
      </w:r>
      <w:r w:rsidRPr="004D0927">
        <w:rPr>
          <w:rFonts w:ascii="Arial" w:hAnsi="Arial"/>
          <w:b/>
          <w:bCs/>
          <w:sz w:val="20"/>
          <w:szCs w:val="20"/>
        </w:rPr>
        <w:t>APPROVED</w:t>
      </w:r>
      <w:r>
        <w:rPr>
          <w:rFonts w:ascii="Arial" w:hAnsi="Arial"/>
          <w:bCs/>
          <w:sz w:val="20"/>
          <w:szCs w:val="20"/>
        </w:rPr>
        <w:t xml:space="preserve"> = 1</w:t>
      </w:r>
      <w:r w:rsidRPr="004D0927">
        <w:rPr>
          <w:rFonts w:ascii="Arial" w:hAnsi="Arial"/>
          <w:bCs/>
          <w:sz w:val="20"/>
          <w:szCs w:val="20"/>
          <w:vertAlign w:val="superscript"/>
        </w:rPr>
        <w:t>st</w:t>
      </w:r>
      <w:r>
        <w:rPr>
          <w:rFonts w:ascii="Arial" w:hAnsi="Arial"/>
          <w:bCs/>
          <w:sz w:val="20"/>
          <w:szCs w:val="20"/>
        </w:rPr>
        <w:t xml:space="preserve"> </w:t>
      </w:r>
      <w:r w:rsidR="00141758">
        <w:rPr>
          <w:rFonts w:ascii="Arial" w:hAnsi="Arial"/>
          <w:bCs/>
          <w:sz w:val="20"/>
          <w:szCs w:val="20"/>
        </w:rPr>
        <w:t>Richard</w:t>
      </w:r>
      <w:r>
        <w:rPr>
          <w:rFonts w:ascii="Arial" w:hAnsi="Arial"/>
          <w:bCs/>
          <w:sz w:val="20"/>
          <w:szCs w:val="20"/>
        </w:rPr>
        <w:t xml:space="preserve"> – 2</w:t>
      </w:r>
      <w:r w:rsidRPr="004D0927">
        <w:rPr>
          <w:rFonts w:ascii="Arial" w:hAnsi="Arial"/>
          <w:bCs/>
          <w:sz w:val="20"/>
          <w:szCs w:val="20"/>
          <w:vertAlign w:val="superscript"/>
        </w:rPr>
        <w:t>nd</w:t>
      </w:r>
      <w:r>
        <w:rPr>
          <w:rFonts w:ascii="Arial" w:hAnsi="Arial"/>
          <w:bCs/>
          <w:sz w:val="20"/>
          <w:szCs w:val="20"/>
        </w:rPr>
        <w:t xml:space="preserve"> </w:t>
      </w:r>
      <w:r w:rsidR="00715629">
        <w:rPr>
          <w:rFonts w:ascii="Arial" w:hAnsi="Arial"/>
          <w:bCs/>
          <w:sz w:val="20"/>
          <w:szCs w:val="20"/>
        </w:rPr>
        <w:t>Ty</w:t>
      </w:r>
    </w:p>
    <w:p w14:paraId="119B4627" w14:textId="484EC04E" w:rsidR="0041615C" w:rsidRPr="00C9060B" w:rsidRDefault="006676E7" w:rsidP="00A42B8D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 w:rsidRPr="006676E7">
        <w:rPr>
          <w:rFonts w:ascii="Arial" w:hAnsi="Arial"/>
          <w:b/>
          <w:sz w:val="20"/>
          <w:szCs w:val="20"/>
        </w:rPr>
        <w:t xml:space="preserve">Review of Financials </w:t>
      </w:r>
      <w:r w:rsidR="0071458D">
        <w:rPr>
          <w:rFonts w:ascii="Arial" w:hAnsi="Arial"/>
          <w:bCs/>
          <w:sz w:val="20"/>
          <w:szCs w:val="20"/>
        </w:rPr>
        <w:t>–</w:t>
      </w:r>
      <w:r w:rsidR="009A786F">
        <w:rPr>
          <w:rFonts w:ascii="Arial" w:hAnsi="Arial"/>
          <w:bCs/>
          <w:sz w:val="20"/>
          <w:szCs w:val="20"/>
        </w:rPr>
        <w:t xml:space="preserve"> </w:t>
      </w:r>
      <w:r w:rsidR="009D0261" w:rsidRPr="0071458D">
        <w:rPr>
          <w:rFonts w:ascii="Arial" w:hAnsi="Arial"/>
          <w:b/>
          <w:color w:val="FF0000"/>
          <w:sz w:val="20"/>
          <w:szCs w:val="20"/>
          <w:highlight w:val="yellow"/>
        </w:rPr>
        <w:t>N</w:t>
      </w:r>
      <w:r w:rsidR="0071458D" w:rsidRPr="0071458D">
        <w:rPr>
          <w:rFonts w:ascii="Arial" w:hAnsi="Arial"/>
          <w:b/>
          <w:color w:val="FF0000"/>
          <w:sz w:val="20"/>
          <w:szCs w:val="20"/>
          <w:highlight w:val="yellow"/>
        </w:rPr>
        <w:t>ot approved yet</w:t>
      </w:r>
      <w:r w:rsidR="00C9060B" w:rsidRPr="0071458D">
        <w:rPr>
          <w:rFonts w:ascii="Arial" w:hAnsi="Arial"/>
          <w:bCs/>
          <w:color w:val="FF0000"/>
          <w:sz w:val="20"/>
          <w:szCs w:val="20"/>
        </w:rPr>
        <w:t xml:space="preserve"> </w:t>
      </w:r>
    </w:p>
    <w:p w14:paraId="33ABB25E" w14:textId="5FF97676" w:rsidR="00C9060B" w:rsidRDefault="0071458D" w:rsidP="00C9060B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We currently have $34,000 in the bank</w:t>
      </w:r>
    </w:p>
    <w:p w14:paraId="42911844" w14:textId="08FD6E40" w:rsidR="00180A3A" w:rsidRDefault="0071458D" w:rsidP="00C9060B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 xml:space="preserve">There are still quite a few families that have not paid their registration (we will run a report to see how </w:t>
      </w:r>
      <w:proofErr w:type="spellStart"/>
      <w:r>
        <w:rPr>
          <w:rFonts w:ascii="Arial" w:hAnsi="Arial"/>
          <w:bCs/>
          <w:sz w:val="20"/>
          <w:szCs w:val="20"/>
        </w:rPr>
        <w:t>uch</w:t>
      </w:r>
      <w:proofErr w:type="spellEnd"/>
      <w:r>
        <w:rPr>
          <w:rFonts w:ascii="Arial" w:hAnsi="Arial"/>
          <w:bCs/>
          <w:sz w:val="20"/>
          <w:szCs w:val="20"/>
        </w:rPr>
        <w:t xml:space="preserve"> we are missing, etc.).</w:t>
      </w:r>
    </w:p>
    <w:p w14:paraId="5E1BEBB1" w14:textId="77DC7515" w:rsidR="0071458D" w:rsidRDefault="0071458D" w:rsidP="00C9060B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Invoices to be paid over the next couple of months:</w:t>
      </w:r>
    </w:p>
    <w:p w14:paraId="5F84A781" w14:textId="233ADAA4" w:rsidR="0071458D" w:rsidRPr="0071458D" w:rsidRDefault="0071458D" w:rsidP="0071458D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 w:rsidRPr="0071458D">
        <w:rPr>
          <w:rFonts w:ascii="Arial" w:hAnsi="Arial"/>
          <w:bCs/>
          <w:sz w:val="20"/>
          <w:szCs w:val="20"/>
        </w:rPr>
        <w:t>Sunrise Parks &amp; Rec.</w:t>
      </w:r>
    </w:p>
    <w:p w14:paraId="23E2905C" w14:textId="30AB96DF" w:rsidR="0071458D" w:rsidRPr="0071458D" w:rsidRDefault="0071458D" w:rsidP="0071458D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 w:rsidRPr="0071458D">
        <w:rPr>
          <w:rFonts w:ascii="Arial" w:hAnsi="Arial"/>
          <w:bCs/>
          <w:sz w:val="20"/>
          <w:szCs w:val="20"/>
        </w:rPr>
        <w:t>RCOA</w:t>
      </w:r>
    </w:p>
    <w:p w14:paraId="41224480" w14:textId="64D70C2C" w:rsidR="0071458D" w:rsidRDefault="0071458D" w:rsidP="0071458D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 w:rsidRPr="0071458D">
        <w:rPr>
          <w:rFonts w:ascii="Arial" w:hAnsi="Arial"/>
          <w:bCs/>
          <w:sz w:val="20"/>
          <w:szCs w:val="20"/>
        </w:rPr>
        <w:t>Fall Ball Fees to Sunrise Little Leag</w:t>
      </w:r>
      <w:r>
        <w:rPr>
          <w:rFonts w:ascii="Arial" w:hAnsi="Arial"/>
          <w:bCs/>
          <w:sz w:val="20"/>
          <w:szCs w:val="20"/>
        </w:rPr>
        <w:t>ue</w:t>
      </w:r>
    </w:p>
    <w:p w14:paraId="28FAD013" w14:textId="5F33A346" w:rsidR="0071458D" w:rsidRDefault="0071458D" w:rsidP="0071458D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Allstar Uniforms</w:t>
      </w:r>
    </w:p>
    <w:p w14:paraId="2D805E76" w14:textId="0F705E1C" w:rsidR="0071458D" w:rsidRPr="0071458D" w:rsidRDefault="0071458D" w:rsidP="0071458D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Approx. $15,000 needed for start of Spring 2023</w:t>
      </w:r>
    </w:p>
    <w:p w14:paraId="7588B5C9" w14:textId="2091C2C8" w:rsidR="007A2E70" w:rsidRDefault="003A63C6" w:rsidP="001D1C15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 w:rsidRPr="000E3092">
        <w:rPr>
          <w:rFonts w:ascii="Arial" w:hAnsi="Arial"/>
          <w:b/>
          <w:sz w:val="20"/>
          <w:szCs w:val="20"/>
        </w:rPr>
        <w:t>Agenda items requested</w:t>
      </w:r>
      <w:r>
        <w:rPr>
          <w:rFonts w:ascii="Arial" w:hAnsi="Arial"/>
          <w:b/>
          <w:sz w:val="20"/>
          <w:szCs w:val="20"/>
        </w:rPr>
        <w:t xml:space="preserve"> = </w:t>
      </w:r>
    </w:p>
    <w:p w14:paraId="60036D9C" w14:textId="0587C290" w:rsidR="00C9060B" w:rsidRPr="0071458D" w:rsidRDefault="00C9060B" w:rsidP="00C9060B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 w:rsidRPr="0071458D">
        <w:rPr>
          <w:rFonts w:ascii="Arial" w:hAnsi="Arial"/>
          <w:bCs/>
          <w:sz w:val="20"/>
          <w:szCs w:val="20"/>
        </w:rPr>
        <w:t xml:space="preserve">Dan </w:t>
      </w:r>
      <w:r w:rsidR="002658F1" w:rsidRPr="0071458D">
        <w:rPr>
          <w:rFonts w:ascii="Arial" w:hAnsi="Arial"/>
          <w:bCs/>
          <w:sz w:val="20"/>
          <w:szCs w:val="20"/>
        </w:rPr>
        <w:t xml:space="preserve">Gomez </w:t>
      </w:r>
      <w:r w:rsidR="007B3850">
        <w:rPr>
          <w:rFonts w:ascii="Arial" w:hAnsi="Arial"/>
          <w:bCs/>
          <w:sz w:val="20"/>
          <w:szCs w:val="20"/>
        </w:rPr>
        <w:t xml:space="preserve">has </w:t>
      </w:r>
      <w:r w:rsidR="006C2F1A">
        <w:rPr>
          <w:rFonts w:ascii="Arial" w:hAnsi="Arial"/>
          <w:bCs/>
          <w:sz w:val="20"/>
          <w:szCs w:val="20"/>
        </w:rPr>
        <w:t>spoken to</w:t>
      </w:r>
      <w:r w:rsidR="0071458D" w:rsidRPr="0071458D">
        <w:rPr>
          <w:rFonts w:ascii="Arial" w:hAnsi="Arial"/>
          <w:bCs/>
          <w:sz w:val="20"/>
          <w:szCs w:val="20"/>
        </w:rPr>
        <w:t xml:space="preserve"> Fernando Vina (former MLB World Series Champion) </w:t>
      </w:r>
      <w:r w:rsidR="006C2F1A">
        <w:rPr>
          <w:rFonts w:ascii="Arial" w:hAnsi="Arial"/>
          <w:bCs/>
          <w:sz w:val="20"/>
          <w:szCs w:val="20"/>
        </w:rPr>
        <w:t>about</w:t>
      </w:r>
      <w:r w:rsidR="007B3850">
        <w:rPr>
          <w:rFonts w:ascii="Arial" w:hAnsi="Arial"/>
          <w:bCs/>
          <w:sz w:val="20"/>
          <w:szCs w:val="20"/>
        </w:rPr>
        <w:t xml:space="preserve"> attend</w:t>
      </w:r>
      <w:r w:rsidR="006C2F1A">
        <w:rPr>
          <w:rFonts w:ascii="Arial" w:hAnsi="Arial"/>
          <w:bCs/>
          <w:sz w:val="20"/>
          <w:szCs w:val="20"/>
        </w:rPr>
        <w:t>ing</w:t>
      </w:r>
      <w:r w:rsidR="007B3850">
        <w:rPr>
          <w:rFonts w:ascii="Arial" w:hAnsi="Arial"/>
          <w:bCs/>
          <w:sz w:val="20"/>
          <w:szCs w:val="20"/>
        </w:rPr>
        <w:t xml:space="preserve"> </w:t>
      </w:r>
      <w:r w:rsidR="0071458D">
        <w:rPr>
          <w:rFonts w:ascii="Arial" w:hAnsi="Arial"/>
          <w:bCs/>
          <w:sz w:val="20"/>
          <w:szCs w:val="20"/>
        </w:rPr>
        <w:t>his upcoming practice</w:t>
      </w:r>
      <w:r w:rsidR="007B3850">
        <w:rPr>
          <w:rFonts w:ascii="Arial" w:hAnsi="Arial"/>
          <w:bCs/>
          <w:sz w:val="20"/>
          <w:szCs w:val="20"/>
        </w:rPr>
        <w:t xml:space="preserve">.  He will also </w:t>
      </w:r>
      <w:r w:rsidR="006C2F1A">
        <w:rPr>
          <w:rFonts w:ascii="Arial" w:hAnsi="Arial"/>
          <w:bCs/>
          <w:sz w:val="20"/>
          <w:szCs w:val="20"/>
        </w:rPr>
        <w:t>speak</w:t>
      </w:r>
      <w:r w:rsidR="007B3850">
        <w:rPr>
          <w:rFonts w:ascii="Arial" w:hAnsi="Arial"/>
          <w:bCs/>
          <w:sz w:val="20"/>
          <w:szCs w:val="20"/>
        </w:rPr>
        <w:t xml:space="preserve"> to him about </w:t>
      </w:r>
      <w:r w:rsidR="006C2F1A">
        <w:rPr>
          <w:rFonts w:ascii="Arial" w:hAnsi="Arial"/>
          <w:bCs/>
          <w:sz w:val="20"/>
          <w:szCs w:val="20"/>
        </w:rPr>
        <w:t>coming out as a guest speaker</w:t>
      </w:r>
      <w:r w:rsidR="00A56D6E">
        <w:rPr>
          <w:rFonts w:ascii="Arial" w:hAnsi="Arial"/>
          <w:bCs/>
          <w:sz w:val="20"/>
          <w:szCs w:val="20"/>
        </w:rPr>
        <w:t xml:space="preserve"> </w:t>
      </w:r>
      <w:r w:rsidR="006C2F1A">
        <w:rPr>
          <w:rFonts w:ascii="Arial" w:hAnsi="Arial"/>
          <w:bCs/>
          <w:sz w:val="20"/>
          <w:szCs w:val="20"/>
        </w:rPr>
        <w:t xml:space="preserve">and/or </w:t>
      </w:r>
      <w:r w:rsidR="007B3850">
        <w:rPr>
          <w:rFonts w:ascii="Arial" w:hAnsi="Arial"/>
          <w:bCs/>
          <w:sz w:val="20"/>
          <w:szCs w:val="20"/>
        </w:rPr>
        <w:t>attending/running a player clinic for the league</w:t>
      </w:r>
      <w:r w:rsidR="006C2F1A">
        <w:rPr>
          <w:rFonts w:ascii="Arial" w:hAnsi="Arial"/>
          <w:bCs/>
          <w:sz w:val="20"/>
          <w:szCs w:val="20"/>
        </w:rPr>
        <w:t xml:space="preserve"> as well.</w:t>
      </w:r>
    </w:p>
    <w:p w14:paraId="6EA163D4" w14:textId="1F4E47B0" w:rsidR="003A63C6" w:rsidRPr="00E46532" w:rsidRDefault="00E46532" w:rsidP="003A63C6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 w:rsidRPr="00E46532">
        <w:rPr>
          <w:rFonts w:ascii="Arial" w:hAnsi="Arial"/>
          <w:b/>
          <w:sz w:val="20"/>
          <w:szCs w:val="20"/>
        </w:rPr>
        <w:t xml:space="preserve">BOARD DISCUSSION – </w:t>
      </w:r>
      <w:r w:rsidRPr="00E46532">
        <w:rPr>
          <w:rFonts w:ascii="Arial" w:hAnsi="Arial"/>
          <w:b/>
          <w:sz w:val="20"/>
          <w:szCs w:val="20"/>
          <w:u w:val="single"/>
        </w:rPr>
        <w:t>OLD</w:t>
      </w:r>
      <w:r w:rsidRPr="00E46532">
        <w:rPr>
          <w:rFonts w:ascii="Arial" w:hAnsi="Arial"/>
          <w:b/>
          <w:sz w:val="20"/>
          <w:szCs w:val="20"/>
        </w:rPr>
        <w:t xml:space="preserve"> BUSINESS </w:t>
      </w:r>
      <w:r w:rsidR="003A63C6" w:rsidRPr="00E46532">
        <w:rPr>
          <w:rFonts w:ascii="Arial" w:hAnsi="Arial"/>
          <w:b/>
          <w:sz w:val="20"/>
          <w:szCs w:val="20"/>
        </w:rPr>
        <w:t>–</w:t>
      </w:r>
      <w:r w:rsidR="000E3092" w:rsidRPr="00E46532">
        <w:rPr>
          <w:rFonts w:ascii="Arial" w:hAnsi="Arial"/>
          <w:b/>
          <w:sz w:val="20"/>
          <w:szCs w:val="20"/>
        </w:rPr>
        <w:t xml:space="preserve"> </w:t>
      </w:r>
    </w:p>
    <w:p w14:paraId="4651530A" w14:textId="647683A9" w:rsidR="00180A3A" w:rsidRDefault="006C2F1A" w:rsidP="00180A3A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SLL Memorial Tournament</w:t>
      </w:r>
      <w:r w:rsidR="00180A3A">
        <w:rPr>
          <w:rFonts w:ascii="Arial" w:hAnsi="Arial"/>
          <w:b/>
          <w:sz w:val="20"/>
          <w:szCs w:val="20"/>
        </w:rPr>
        <w:t xml:space="preserve"> (</w:t>
      </w:r>
      <w:r>
        <w:rPr>
          <w:rFonts w:ascii="Arial" w:hAnsi="Arial"/>
          <w:b/>
          <w:sz w:val="20"/>
          <w:szCs w:val="20"/>
        </w:rPr>
        <w:t>5</w:t>
      </w:r>
      <w:r w:rsidR="0003606B">
        <w:rPr>
          <w:rFonts w:ascii="Arial" w:hAnsi="Arial"/>
          <w:b/>
          <w:sz w:val="20"/>
          <w:szCs w:val="20"/>
        </w:rPr>
        <w:t>/27-5/30</w:t>
      </w:r>
      <w:r w:rsidR="00180A3A">
        <w:rPr>
          <w:rFonts w:ascii="Arial" w:hAnsi="Arial"/>
          <w:b/>
          <w:sz w:val="20"/>
          <w:szCs w:val="20"/>
        </w:rPr>
        <w:t>)</w:t>
      </w:r>
    </w:p>
    <w:p w14:paraId="2C84B86E" w14:textId="55462101" w:rsidR="00A25977" w:rsidRDefault="00A25977" w:rsidP="0003606B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Dan motioned for n</w:t>
      </w:r>
      <w:r w:rsidR="0003606B">
        <w:rPr>
          <w:rFonts w:ascii="Arial" w:hAnsi="Arial"/>
          <w:bCs/>
          <w:sz w:val="20"/>
          <w:szCs w:val="20"/>
        </w:rPr>
        <w:t xml:space="preserve">ext </w:t>
      </w:r>
      <w:r>
        <w:rPr>
          <w:rFonts w:ascii="Arial" w:hAnsi="Arial"/>
          <w:bCs/>
          <w:sz w:val="20"/>
          <w:szCs w:val="20"/>
        </w:rPr>
        <w:t>season</w:t>
      </w:r>
      <w:r w:rsidR="00A100C1">
        <w:rPr>
          <w:rFonts w:ascii="Arial" w:hAnsi="Arial"/>
          <w:bCs/>
          <w:sz w:val="20"/>
          <w:szCs w:val="20"/>
        </w:rPr>
        <w:t xml:space="preserve"> (</w:t>
      </w:r>
      <w:r w:rsidR="00A56D6E">
        <w:rPr>
          <w:rFonts w:ascii="Arial" w:hAnsi="Arial"/>
          <w:bCs/>
          <w:sz w:val="20"/>
          <w:szCs w:val="20"/>
        </w:rPr>
        <w:t>for the Minor Division and above</w:t>
      </w:r>
      <w:r w:rsidR="00A100C1">
        <w:rPr>
          <w:rFonts w:ascii="Arial" w:hAnsi="Arial"/>
          <w:bCs/>
          <w:sz w:val="20"/>
          <w:szCs w:val="20"/>
        </w:rPr>
        <w:t>)</w:t>
      </w:r>
      <w:r w:rsidR="00A56D6E">
        <w:rPr>
          <w:rFonts w:ascii="Arial" w:hAnsi="Arial"/>
          <w:bCs/>
          <w:sz w:val="20"/>
          <w:szCs w:val="20"/>
        </w:rPr>
        <w:t xml:space="preserve"> </w:t>
      </w:r>
      <w:r w:rsidR="0003606B">
        <w:rPr>
          <w:rFonts w:ascii="Arial" w:hAnsi="Arial"/>
          <w:bCs/>
          <w:sz w:val="20"/>
          <w:szCs w:val="20"/>
        </w:rPr>
        <w:t xml:space="preserve">only Allstar teams will </w:t>
      </w:r>
      <w:r>
        <w:rPr>
          <w:rFonts w:ascii="Arial" w:hAnsi="Arial"/>
          <w:bCs/>
          <w:sz w:val="20"/>
          <w:szCs w:val="20"/>
        </w:rPr>
        <w:t>register for the SLL Memorial Tournament</w:t>
      </w:r>
      <w:r w:rsidR="0003606B">
        <w:rPr>
          <w:rFonts w:ascii="Arial" w:hAnsi="Arial"/>
          <w:bCs/>
          <w:sz w:val="20"/>
          <w:szCs w:val="20"/>
        </w:rPr>
        <w:t xml:space="preserve">. </w:t>
      </w:r>
    </w:p>
    <w:p w14:paraId="18925649" w14:textId="7B3A2F73" w:rsidR="00180A3A" w:rsidRDefault="00A25977" w:rsidP="00A25977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Richard</w:t>
      </w:r>
      <w:r w:rsidR="0003606B">
        <w:rPr>
          <w:rFonts w:ascii="Arial" w:hAnsi="Arial"/>
          <w:bCs/>
          <w:sz w:val="20"/>
          <w:szCs w:val="20"/>
        </w:rPr>
        <w:t xml:space="preserve"> </w:t>
      </w:r>
      <w:r>
        <w:rPr>
          <w:rFonts w:ascii="Arial" w:hAnsi="Arial"/>
          <w:bCs/>
          <w:sz w:val="20"/>
          <w:szCs w:val="20"/>
        </w:rPr>
        <w:t>motioned to approve</w:t>
      </w:r>
    </w:p>
    <w:p w14:paraId="023B4E62" w14:textId="4D62D4AE" w:rsidR="00A25977" w:rsidRDefault="00A25977" w:rsidP="00A25977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Blanca – 2</w:t>
      </w:r>
      <w:r w:rsidRPr="00A25977">
        <w:rPr>
          <w:rFonts w:ascii="Arial" w:hAnsi="Arial"/>
          <w:bCs/>
          <w:sz w:val="20"/>
          <w:szCs w:val="20"/>
          <w:vertAlign w:val="superscript"/>
        </w:rPr>
        <w:t>nd</w:t>
      </w:r>
      <w:r>
        <w:rPr>
          <w:rFonts w:ascii="Arial" w:hAnsi="Arial"/>
          <w:bCs/>
          <w:sz w:val="20"/>
          <w:szCs w:val="20"/>
        </w:rPr>
        <w:t xml:space="preserve"> the motion</w:t>
      </w:r>
    </w:p>
    <w:p w14:paraId="6385E655" w14:textId="47B912B2" w:rsidR="00A25977" w:rsidRDefault="00A25977" w:rsidP="00A25977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No Objection – All in favor to only register Allstar players/teams for the SLL Memorial Tournament.</w:t>
      </w:r>
    </w:p>
    <w:p w14:paraId="259EB201" w14:textId="3C18079D" w:rsidR="0003606B" w:rsidRPr="00180A3A" w:rsidRDefault="0003606B" w:rsidP="0003606B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Rookie Division will hold “Try-outs” or players will be drafted as we do for the upper division “Allstar”</w:t>
      </w:r>
      <w:r w:rsidR="00A56D6E">
        <w:rPr>
          <w:rFonts w:ascii="Arial" w:hAnsi="Arial"/>
          <w:bCs/>
          <w:sz w:val="20"/>
          <w:szCs w:val="20"/>
        </w:rPr>
        <w:t xml:space="preserve"> Teams</w:t>
      </w:r>
      <w:r w:rsidR="00532A5F">
        <w:rPr>
          <w:rFonts w:ascii="Arial" w:hAnsi="Arial"/>
          <w:bCs/>
          <w:sz w:val="20"/>
          <w:szCs w:val="20"/>
        </w:rPr>
        <w:t>, if registering a Rookie team</w:t>
      </w:r>
      <w:r w:rsidR="003D225C">
        <w:rPr>
          <w:rFonts w:ascii="Arial" w:hAnsi="Arial"/>
          <w:bCs/>
          <w:sz w:val="20"/>
          <w:szCs w:val="20"/>
        </w:rPr>
        <w:t xml:space="preserve"> for this tournament</w:t>
      </w:r>
      <w:r w:rsidR="00532A5F">
        <w:rPr>
          <w:rFonts w:ascii="Arial" w:hAnsi="Arial"/>
          <w:bCs/>
          <w:sz w:val="20"/>
          <w:szCs w:val="20"/>
        </w:rPr>
        <w:t>.</w:t>
      </w:r>
    </w:p>
    <w:p w14:paraId="2EC66572" w14:textId="6BA8EEBB" w:rsidR="00D509EA" w:rsidRDefault="00CC510D" w:rsidP="00D509EA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Round Robin Tournament </w:t>
      </w:r>
      <w:r w:rsidRPr="00CC510D">
        <w:rPr>
          <w:rFonts w:ascii="Arial" w:hAnsi="Arial"/>
          <w:bCs/>
          <w:sz w:val="20"/>
          <w:szCs w:val="20"/>
        </w:rPr>
        <w:t>–</w:t>
      </w:r>
    </w:p>
    <w:p w14:paraId="5C08F828" w14:textId="77777777" w:rsidR="00525185" w:rsidRPr="00A56D6E" w:rsidRDefault="00525185" w:rsidP="00525185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 w:rsidRPr="00A56D6E">
        <w:rPr>
          <w:rFonts w:ascii="Arial" w:hAnsi="Arial"/>
          <w:bCs/>
          <w:sz w:val="20"/>
          <w:szCs w:val="20"/>
        </w:rPr>
        <w:t>Junior and Major</w:t>
      </w:r>
      <w:r>
        <w:rPr>
          <w:rFonts w:ascii="Arial" w:hAnsi="Arial"/>
          <w:bCs/>
          <w:sz w:val="20"/>
          <w:szCs w:val="20"/>
        </w:rPr>
        <w:t xml:space="preserve"> Divisions - </w:t>
      </w:r>
      <w:r w:rsidRPr="00A56D6E">
        <w:rPr>
          <w:rFonts w:ascii="Arial" w:hAnsi="Arial"/>
          <w:bCs/>
          <w:sz w:val="20"/>
          <w:szCs w:val="20"/>
        </w:rPr>
        <w:t>went well</w:t>
      </w:r>
      <w:r>
        <w:rPr>
          <w:rFonts w:ascii="Arial" w:hAnsi="Arial"/>
          <w:bCs/>
          <w:sz w:val="20"/>
          <w:szCs w:val="20"/>
        </w:rPr>
        <w:t>.</w:t>
      </w:r>
    </w:p>
    <w:p w14:paraId="5F24EB80" w14:textId="5A19CCC1" w:rsidR="00525185" w:rsidRDefault="00525185" w:rsidP="00525185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 w:rsidRPr="00A56D6E">
        <w:rPr>
          <w:rFonts w:ascii="Arial" w:hAnsi="Arial"/>
          <w:bCs/>
          <w:sz w:val="20"/>
          <w:szCs w:val="20"/>
        </w:rPr>
        <w:t xml:space="preserve">Minor Division </w:t>
      </w:r>
      <w:r>
        <w:rPr>
          <w:rFonts w:ascii="Arial" w:hAnsi="Arial"/>
          <w:bCs/>
          <w:sz w:val="20"/>
          <w:szCs w:val="20"/>
        </w:rPr>
        <w:t>–</w:t>
      </w:r>
      <w:r w:rsidRPr="00A56D6E">
        <w:rPr>
          <w:rFonts w:ascii="Arial" w:hAnsi="Arial"/>
          <w:bCs/>
          <w:sz w:val="20"/>
          <w:szCs w:val="20"/>
        </w:rPr>
        <w:t xml:space="preserve"> </w:t>
      </w:r>
      <w:r>
        <w:rPr>
          <w:rFonts w:ascii="Arial" w:hAnsi="Arial"/>
          <w:bCs/>
          <w:sz w:val="20"/>
          <w:szCs w:val="20"/>
        </w:rPr>
        <w:t xml:space="preserve">the games ran too long (teams had to finish games the following day), some teams played 6 days in a row, Championship game played after Closing Day Ceremony.  Rules Committee to adjust </w:t>
      </w:r>
      <w:r>
        <w:rPr>
          <w:rFonts w:ascii="Arial" w:hAnsi="Arial"/>
          <w:bCs/>
          <w:sz w:val="20"/>
          <w:szCs w:val="20"/>
        </w:rPr>
        <w:lastRenderedPageBreak/>
        <w:t>Tournament Rules for next season</w:t>
      </w:r>
      <w:r w:rsidR="00863DDB">
        <w:rPr>
          <w:rFonts w:ascii="Arial" w:hAnsi="Arial"/>
          <w:bCs/>
          <w:sz w:val="20"/>
          <w:szCs w:val="20"/>
        </w:rPr>
        <w:t>.  R</w:t>
      </w:r>
      <w:r>
        <w:rPr>
          <w:rFonts w:ascii="Arial" w:hAnsi="Arial"/>
          <w:bCs/>
          <w:sz w:val="20"/>
          <w:szCs w:val="20"/>
        </w:rPr>
        <w:t>e-structure divisions with more than 2-3 teams</w:t>
      </w:r>
      <w:r w:rsidR="00863DDB">
        <w:rPr>
          <w:rFonts w:ascii="Arial" w:hAnsi="Arial"/>
          <w:bCs/>
          <w:sz w:val="20"/>
          <w:szCs w:val="20"/>
        </w:rPr>
        <w:t xml:space="preserve"> (i.e., discuss removing double elimination, mandatory 6 innings, open inning, etc.).  </w:t>
      </w:r>
    </w:p>
    <w:p w14:paraId="266B6697" w14:textId="146DBB0F" w:rsidR="00525185" w:rsidRPr="00A25977" w:rsidRDefault="00525185" w:rsidP="00525185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Do not hold stats for Rookie Division</w:t>
      </w:r>
      <w:r w:rsidR="00532A5F">
        <w:rPr>
          <w:rFonts w:ascii="Arial" w:hAnsi="Arial"/>
          <w:bCs/>
          <w:sz w:val="20"/>
          <w:szCs w:val="20"/>
        </w:rPr>
        <w:t xml:space="preserve"> – to be discussed further.</w:t>
      </w:r>
    </w:p>
    <w:p w14:paraId="4ADB5998" w14:textId="109D2D0B" w:rsidR="00525185" w:rsidRPr="00525185" w:rsidRDefault="00525185" w:rsidP="00525185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color w:val="000000" w:themeColor="text1"/>
          <w:sz w:val="20"/>
          <w:szCs w:val="20"/>
        </w:rPr>
      </w:pPr>
      <w:r w:rsidRPr="00A25977">
        <w:rPr>
          <w:rFonts w:ascii="Arial" w:hAnsi="Arial"/>
          <w:bCs/>
          <w:color w:val="000000" w:themeColor="text1"/>
          <w:sz w:val="20"/>
          <w:szCs w:val="20"/>
        </w:rPr>
        <w:t xml:space="preserve">Need </w:t>
      </w:r>
      <w:r>
        <w:rPr>
          <w:rFonts w:ascii="Arial" w:hAnsi="Arial"/>
          <w:bCs/>
          <w:color w:val="000000" w:themeColor="text1"/>
          <w:sz w:val="20"/>
          <w:szCs w:val="20"/>
        </w:rPr>
        <w:t>more</w:t>
      </w:r>
      <w:r w:rsidRPr="00A25977">
        <w:rPr>
          <w:rFonts w:ascii="Arial" w:hAnsi="Arial"/>
          <w:bCs/>
          <w:color w:val="000000" w:themeColor="text1"/>
          <w:sz w:val="20"/>
          <w:szCs w:val="20"/>
        </w:rPr>
        <w:t xml:space="preserve"> </w:t>
      </w:r>
      <w:r>
        <w:rPr>
          <w:rFonts w:ascii="Arial" w:hAnsi="Arial"/>
          <w:bCs/>
          <w:color w:val="000000" w:themeColor="text1"/>
          <w:sz w:val="20"/>
          <w:szCs w:val="20"/>
        </w:rPr>
        <w:t>c</w:t>
      </w:r>
      <w:r w:rsidRPr="00A25977">
        <w:rPr>
          <w:rFonts w:ascii="Arial" w:hAnsi="Arial"/>
          <w:bCs/>
          <w:color w:val="000000" w:themeColor="text1"/>
          <w:sz w:val="20"/>
          <w:szCs w:val="20"/>
        </w:rPr>
        <w:t>ommunicat</w:t>
      </w:r>
      <w:r>
        <w:rPr>
          <w:rFonts w:ascii="Arial" w:hAnsi="Arial"/>
          <w:bCs/>
          <w:color w:val="000000" w:themeColor="text1"/>
          <w:sz w:val="20"/>
          <w:szCs w:val="20"/>
        </w:rPr>
        <w:t>ion</w:t>
      </w:r>
      <w:r w:rsidRPr="00A25977">
        <w:rPr>
          <w:rFonts w:ascii="Arial" w:hAnsi="Arial"/>
          <w:bCs/>
          <w:color w:val="000000" w:themeColor="text1"/>
          <w:sz w:val="20"/>
          <w:szCs w:val="20"/>
        </w:rPr>
        <w:t xml:space="preserve"> </w:t>
      </w:r>
      <w:r>
        <w:rPr>
          <w:rFonts w:ascii="Arial" w:hAnsi="Arial"/>
          <w:bCs/>
          <w:color w:val="000000" w:themeColor="text1"/>
          <w:sz w:val="20"/>
          <w:szCs w:val="20"/>
        </w:rPr>
        <w:t>throughout the season –</w:t>
      </w:r>
      <w:r w:rsidRPr="00A25977">
        <w:rPr>
          <w:rFonts w:ascii="Arial" w:hAnsi="Arial"/>
          <w:bCs/>
          <w:color w:val="000000" w:themeColor="text1"/>
          <w:sz w:val="20"/>
          <w:szCs w:val="20"/>
        </w:rPr>
        <w:t xml:space="preserve"> </w:t>
      </w:r>
      <w:r>
        <w:rPr>
          <w:rFonts w:ascii="Arial" w:hAnsi="Arial"/>
          <w:bCs/>
          <w:color w:val="000000" w:themeColor="text1"/>
          <w:sz w:val="20"/>
          <w:szCs w:val="20"/>
        </w:rPr>
        <w:t>Many families didn’t realize there was an internal tournament (Round Robin) after the regular season</w:t>
      </w:r>
      <w:r w:rsidR="003D225C">
        <w:rPr>
          <w:rFonts w:ascii="Arial" w:hAnsi="Arial"/>
          <w:bCs/>
          <w:color w:val="000000" w:themeColor="text1"/>
          <w:sz w:val="20"/>
          <w:szCs w:val="20"/>
        </w:rPr>
        <w:t xml:space="preserve"> scheduled games</w:t>
      </w:r>
      <w:r>
        <w:rPr>
          <w:rFonts w:ascii="Arial" w:hAnsi="Arial"/>
          <w:bCs/>
          <w:color w:val="000000" w:themeColor="text1"/>
          <w:sz w:val="20"/>
          <w:szCs w:val="20"/>
        </w:rPr>
        <w:t>, families were gone or had made plans.</w:t>
      </w:r>
    </w:p>
    <w:p w14:paraId="63567328" w14:textId="2629C375" w:rsidR="00525185" w:rsidRDefault="00525185" w:rsidP="00D509EA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Division 5 - TOC’s -</w:t>
      </w:r>
    </w:p>
    <w:p w14:paraId="24267A13" w14:textId="1437F483" w:rsidR="00525185" w:rsidRDefault="00525185" w:rsidP="00525185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 xml:space="preserve">Games went well.  Only one issue came up: regarding a Minor Pool Player at </w:t>
      </w:r>
      <w:r w:rsidR="003D225C">
        <w:rPr>
          <w:rFonts w:ascii="Arial" w:hAnsi="Arial"/>
          <w:bCs/>
          <w:sz w:val="20"/>
          <w:szCs w:val="20"/>
        </w:rPr>
        <w:t>one</w:t>
      </w:r>
      <w:r>
        <w:rPr>
          <w:rFonts w:ascii="Arial" w:hAnsi="Arial"/>
          <w:bCs/>
          <w:sz w:val="20"/>
          <w:szCs w:val="20"/>
        </w:rPr>
        <w:t xml:space="preserve"> game.  We provided necessary documentation; game moved forward.</w:t>
      </w:r>
    </w:p>
    <w:p w14:paraId="41AC11CB" w14:textId="5709EFA2" w:rsidR="003D225C" w:rsidRDefault="003D225C" w:rsidP="00525185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We need to make Pool Player families understand they need to be available to play last minute if/when needed (or do not add them to the list).  Many players added to the Pool Player list were unavailable when they were called to play.</w:t>
      </w:r>
    </w:p>
    <w:p w14:paraId="2A30F204" w14:textId="5D060F76" w:rsidR="00525185" w:rsidRDefault="00525185" w:rsidP="00525185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 w:rsidRPr="00525185">
        <w:rPr>
          <w:rFonts w:ascii="Arial" w:hAnsi="Arial"/>
          <w:b/>
          <w:sz w:val="20"/>
          <w:szCs w:val="20"/>
        </w:rPr>
        <w:t>Major Division TOC Hosting</w:t>
      </w:r>
      <w:r>
        <w:rPr>
          <w:rFonts w:ascii="Arial" w:hAnsi="Arial"/>
          <w:bCs/>
          <w:sz w:val="20"/>
          <w:szCs w:val="20"/>
        </w:rPr>
        <w:t xml:space="preserve"> – </w:t>
      </w:r>
    </w:p>
    <w:p w14:paraId="544A5F02" w14:textId="7B2C80B1" w:rsidR="00525185" w:rsidRDefault="00863DDB" w:rsidP="00525185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 xml:space="preserve">Had a lot of great </w:t>
      </w:r>
      <w:r w:rsidR="003D225C">
        <w:rPr>
          <w:rFonts w:ascii="Arial" w:hAnsi="Arial"/>
          <w:bCs/>
          <w:sz w:val="20"/>
          <w:szCs w:val="20"/>
        </w:rPr>
        <w:t>feedback</w:t>
      </w:r>
      <w:r>
        <w:rPr>
          <w:rFonts w:ascii="Arial" w:hAnsi="Arial"/>
          <w:bCs/>
          <w:sz w:val="20"/>
          <w:szCs w:val="20"/>
        </w:rPr>
        <w:t xml:space="preserve"> from other leagues</w:t>
      </w:r>
      <w:r w:rsidR="003D225C">
        <w:rPr>
          <w:rFonts w:ascii="Arial" w:hAnsi="Arial"/>
          <w:bCs/>
          <w:sz w:val="20"/>
          <w:szCs w:val="20"/>
        </w:rPr>
        <w:t>, t</w:t>
      </w:r>
      <w:r>
        <w:rPr>
          <w:rFonts w:ascii="Arial" w:hAnsi="Arial"/>
          <w:bCs/>
          <w:sz w:val="20"/>
          <w:szCs w:val="20"/>
        </w:rPr>
        <w:t xml:space="preserve">hey were very impressed with us.  </w:t>
      </w:r>
    </w:p>
    <w:p w14:paraId="4B7B2D7D" w14:textId="7F64692C" w:rsidR="00863DDB" w:rsidRDefault="00863DDB" w:rsidP="00525185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 xml:space="preserve">Hosting is a lot of work; every BOD is expected to volunteer </w:t>
      </w:r>
      <w:r w:rsidR="003D225C">
        <w:rPr>
          <w:rFonts w:ascii="Arial" w:hAnsi="Arial"/>
          <w:bCs/>
          <w:sz w:val="20"/>
          <w:szCs w:val="20"/>
        </w:rPr>
        <w:t>throughout the</w:t>
      </w:r>
      <w:r>
        <w:rPr>
          <w:rFonts w:ascii="Arial" w:hAnsi="Arial"/>
          <w:bCs/>
          <w:sz w:val="20"/>
          <w:szCs w:val="20"/>
        </w:rPr>
        <w:t xml:space="preserve"> week</w:t>
      </w:r>
      <w:r w:rsidR="003D225C">
        <w:rPr>
          <w:rFonts w:ascii="Arial" w:hAnsi="Arial"/>
          <w:bCs/>
          <w:sz w:val="20"/>
          <w:szCs w:val="20"/>
        </w:rPr>
        <w:t>(s).</w:t>
      </w:r>
      <w:r>
        <w:rPr>
          <w:rFonts w:ascii="Arial" w:hAnsi="Arial"/>
          <w:bCs/>
          <w:sz w:val="20"/>
          <w:szCs w:val="20"/>
        </w:rPr>
        <w:t xml:space="preserve"> </w:t>
      </w:r>
    </w:p>
    <w:p w14:paraId="45E83736" w14:textId="7D9C4EF5" w:rsidR="00863DDB" w:rsidRPr="00525185" w:rsidRDefault="00863DDB" w:rsidP="00525185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Only issue we had was setting up.  Teams were arriving before we did.</w:t>
      </w:r>
    </w:p>
    <w:p w14:paraId="1794551A" w14:textId="32E37AAD" w:rsidR="0007283E" w:rsidRPr="0007283E" w:rsidRDefault="003A63C6" w:rsidP="0007283E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 w:rsidRPr="00A67D4C">
        <w:rPr>
          <w:rFonts w:ascii="Arial" w:hAnsi="Arial"/>
          <w:b/>
          <w:sz w:val="20"/>
          <w:szCs w:val="20"/>
        </w:rPr>
        <w:t>B</w:t>
      </w:r>
      <w:r w:rsidR="00E46532" w:rsidRPr="00A67D4C">
        <w:rPr>
          <w:rFonts w:ascii="Arial" w:hAnsi="Arial"/>
          <w:b/>
          <w:sz w:val="20"/>
          <w:szCs w:val="20"/>
        </w:rPr>
        <w:t>OARD</w:t>
      </w:r>
      <w:r w:rsidRPr="00A67D4C">
        <w:rPr>
          <w:rFonts w:ascii="Arial" w:hAnsi="Arial"/>
          <w:b/>
          <w:sz w:val="20"/>
          <w:szCs w:val="20"/>
        </w:rPr>
        <w:t xml:space="preserve"> </w:t>
      </w:r>
      <w:r w:rsidR="00E46532" w:rsidRPr="00A67D4C">
        <w:rPr>
          <w:rFonts w:ascii="Arial" w:hAnsi="Arial"/>
          <w:b/>
          <w:sz w:val="20"/>
          <w:szCs w:val="20"/>
        </w:rPr>
        <w:t xml:space="preserve">DISCUSSION </w:t>
      </w:r>
      <w:r w:rsidRPr="00A67D4C">
        <w:rPr>
          <w:rFonts w:ascii="Arial" w:hAnsi="Arial"/>
          <w:b/>
          <w:sz w:val="20"/>
          <w:szCs w:val="20"/>
        </w:rPr>
        <w:t xml:space="preserve">– </w:t>
      </w:r>
      <w:r w:rsidR="00FF194C" w:rsidRPr="00A67D4C">
        <w:rPr>
          <w:rFonts w:ascii="Arial" w:hAnsi="Arial"/>
          <w:b/>
          <w:sz w:val="20"/>
          <w:szCs w:val="20"/>
          <w:u w:val="single"/>
        </w:rPr>
        <w:t>NEW</w:t>
      </w:r>
      <w:r w:rsidR="00FF194C" w:rsidRPr="00A67D4C">
        <w:rPr>
          <w:rFonts w:ascii="Arial" w:hAnsi="Arial"/>
          <w:b/>
          <w:sz w:val="20"/>
          <w:szCs w:val="20"/>
        </w:rPr>
        <w:t xml:space="preserve"> </w:t>
      </w:r>
      <w:r w:rsidRPr="00A67D4C">
        <w:rPr>
          <w:rFonts w:ascii="Arial" w:hAnsi="Arial"/>
          <w:b/>
          <w:sz w:val="20"/>
          <w:szCs w:val="20"/>
        </w:rPr>
        <w:t>B</w:t>
      </w:r>
      <w:r w:rsidR="00E46532" w:rsidRPr="00A67D4C">
        <w:rPr>
          <w:rFonts w:ascii="Arial" w:hAnsi="Arial"/>
          <w:b/>
          <w:sz w:val="20"/>
          <w:szCs w:val="20"/>
        </w:rPr>
        <w:t>USINESS</w:t>
      </w:r>
      <w:r w:rsidRPr="000E7A7F">
        <w:rPr>
          <w:rFonts w:ascii="Arial" w:hAnsi="Arial"/>
          <w:b/>
          <w:sz w:val="20"/>
          <w:szCs w:val="20"/>
        </w:rPr>
        <w:t xml:space="preserve"> –</w:t>
      </w:r>
      <w:r w:rsidR="00F4038F" w:rsidRPr="000E7A7F">
        <w:rPr>
          <w:rFonts w:ascii="Arial" w:hAnsi="Arial"/>
          <w:b/>
          <w:sz w:val="20"/>
          <w:szCs w:val="20"/>
        </w:rPr>
        <w:t xml:space="preserve"> </w:t>
      </w:r>
    </w:p>
    <w:p w14:paraId="41463620" w14:textId="5979B2A3" w:rsidR="00180A3A" w:rsidRDefault="00D969F0" w:rsidP="00180A3A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Allstars</w:t>
      </w:r>
      <w:r w:rsidR="005739D4">
        <w:rPr>
          <w:rFonts w:ascii="Arial" w:hAnsi="Arial"/>
          <w:b/>
          <w:sz w:val="20"/>
          <w:szCs w:val="20"/>
        </w:rPr>
        <w:t xml:space="preserve"> 2022</w:t>
      </w:r>
      <w:r>
        <w:rPr>
          <w:rFonts w:ascii="Arial" w:hAnsi="Arial"/>
          <w:b/>
          <w:sz w:val="20"/>
          <w:szCs w:val="20"/>
        </w:rPr>
        <w:t xml:space="preserve"> - </w:t>
      </w:r>
    </w:p>
    <w:p w14:paraId="385201F9" w14:textId="1B92CA1B" w:rsidR="0007283E" w:rsidRDefault="00525185" w:rsidP="0007283E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 w:rsidRPr="000004C8">
        <w:rPr>
          <w:rFonts w:ascii="Arial" w:hAnsi="Arial"/>
          <w:bCs/>
          <w:sz w:val="20"/>
          <w:szCs w:val="20"/>
          <w:u w:val="single"/>
        </w:rPr>
        <w:t>Allstar Uniforms</w:t>
      </w:r>
      <w:r>
        <w:rPr>
          <w:rFonts w:ascii="Arial" w:hAnsi="Arial"/>
          <w:bCs/>
          <w:sz w:val="20"/>
          <w:szCs w:val="20"/>
        </w:rPr>
        <w:t xml:space="preserve"> to be delivered in the next few days</w:t>
      </w:r>
      <w:r w:rsidR="00CB2343">
        <w:rPr>
          <w:rFonts w:ascii="Arial" w:hAnsi="Arial"/>
          <w:bCs/>
          <w:sz w:val="20"/>
          <w:szCs w:val="20"/>
        </w:rPr>
        <w:t>.</w:t>
      </w:r>
    </w:p>
    <w:p w14:paraId="288EF735" w14:textId="6C917A18" w:rsidR="00525185" w:rsidRDefault="00525185" w:rsidP="0007283E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 w:rsidRPr="000004C8">
        <w:rPr>
          <w:rFonts w:ascii="Arial" w:hAnsi="Arial"/>
          <w:bCs/>
          <w:sz w:val="20"/>
          <w:szCs w:val="20"/>
          <w:u w:val="single"/>
        </w:rPr>
        <w:t>Allstar Picture Day</w:t>
      </w:r>
      <w:r>
        <w:rPr>
          <w:rFonts w:ascii="Arial" w:hAnsi="Arial"/>
          <w:bCs/>
          <w:sz w:val="20"/>
          <w:szCs w:val="20"/>
        </w:rPr>
        <w:t xml:space="preserve"> </w:t>
      </w:r>
      <w:r w:rsidR="00CB2343">
        <w:rPr>
          <w:rFonts w:ascii="Arial" w:hAnsi="Arial"/>
          <w:bCs/>
          <w:sz w:val="20"/>
          <w:szCs w:val="20"/>
        </w:rPr>
        <w:t>coming up</w:t>
      </w:r>
      <w:r>
        <w:rPr>
          <w:rFonts w:ascii="Arial" w:hAnsi="Arial"/>
          <w:bCs/>
          <w:sz w:val="20"/>
          <w:szCs w:val="20"/>
        </w:rPr>
        <w:t xml:space="preserve"> (we need to make sure uniforms are in first).</w:t>
      </w:r>
    </w:p>
    <w:p w14:paraId="593D1F40" w14:textId="4A8F3C15" w:rsidR="003D225C" w:rsidRDefault="000004C8" w:rsidP="0007283E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  <w:u w:val="single"/>
        </w:rPr>
        <w:t xml:space="preserve">Allstar </w:t>
      </w:r>
      <w:r w:rsidR="003D225C" w:rsidRPr="000004C8">
        <w:rPr>
          <w:rFonts w:ascii="Arial" w:hAnsi="Arial"/>
          <w:bCs/>
          <w:sz w:val="20"/>
          <w:szCs w:val="20"/>
          <w:u w:val="single"/>
        </w:rPr>
        <w:t>Binders almost ready</w:t>
      </w:r>
      <w:r w:rsidR="003D225C">
        <w:rPr>
          <w:rFonts w:ascii="Arial" w:hAnsi="Arial"/>
          <w:bCs/>
          <w:sz w:val="20"/>
          <w:szCs w:val="20"/>
        </w:rPr>
        <w:t>, still waiting on documents from a few players in a couple divisions.  Joie meeting with D-5 this upcoming week to get binders signed off.</w:t>
      </w:r>
    </w:p>
    <w:p w14:paraId="5D5AE07E" w14:textId="48310B01" w:rsidR="003D225C" w:rsidRDefault="000004C8" w:rsidP="0007283E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  <w:u w:val="single"/>
        </w:rPr>
        <w:t xml:space="preserve">Junior </w:t>
      </w:r>
      <w:r w:rsidRPr="000004C8">
        <w:rPr>
          <w:rFonts w:ascii="Arial" w:hAnsi="Arial"/>
          <w:bCs/>
          <w:sz w:val="20"/>
          <w:szCs w:val="20"/>
          <w:u w:val="single"/>
        </w:rPr>
        <w:t>Allstar Game Location</w:t>
      </w:r>
      <w:r>
        <w:rPr>
          <w:rFonts w:ascii="Arial" w:hAnsi="Arial"/>
          <w:bCs/>
          <w:sz w:val="20"/>
          <w:szCs w:val="20"/>
        </w:rPr>
        <w:t xml:space="preserve"> - </w:t>
      </w:r>
      <w:r w:rsidR="003D225C">
        <w:rPr>
          <w:rFonts w:ascii="Arial" w:hAnsi="Arial"/>
          <w:bCs/>
          <w:sz w:val="20"/>
          <w:szCs w:val="20"/>
        </w:rPr>
        <w:t xml:space="preserve">Junior Division does not have a location assigned for Allstars.  Northridge may do it, D-5 waiting for them to confirm.  </w:t>
      </w:r>
    </w:p>
    <w:p w14:paraId="0A849326" w14:textId="719D550C" w:rsidR="00CB2343" w:rsidRDefault="000004C8" w:rsidP="0007283E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 w:rsidRPr="000004C8">
        <w:rPr>
          <w:rFonts w:ascii="Arial" w:hAnsi="Arial"/>
          <w:bCs/>
          <w:sz w:val="20"/>
          <w:szCs w:val="20"/>
          <w:u w:val="single"/>
        </w:rPr>
        <w:t xml:space="preserve">Kevin </w:t>
      </w:r>
      <w:proofErr w:type="spellStart"/>
      <w:r w:rsidRPr="000004C8">
        <w:rPr>
          <w:rFonts w:ascii="Arial" w:hAnsi="Arial"/>
          <w:bCs/>
          <w:sz w:val="20"/>
          <w:szCs w:val="20"/>
          <w:u w:val="single"/>
        </w:rPr>
        <w:t>Pitsker</w:t>
      </w:r>
      <w:proofErr w:type="spellEnd"/>
      <w:r>
        <w:rPr>
          <w:rFonts w:ascii="Arial" w:hAnsi="Arial"/>
          <w:bCs/>
          <w:sz w:val="20"/>
          <w:szCs w:val="20"/>
        </w:rPr>
        <w:t xml:space="preserve"> - </w:t>
      </w:r>
      <w:r w:rsidR="00CB2343">
        <w:rPr>
          <w:rFonts w:ascii="Arial" w:hAnsi="Arial"/>
          <w:bCs/>
          <w:sz w:val="20"/>
          <w:szCs w:val="20"/>
        </w:rPr>
        <w:t xml:space="preserve">Families in the Junior Division are upset that Kevin </w:t>
      </w:r>
      <w:proofErr w:type="spellStart"/>
      <w:r w:rsidR="00CB2343">
        <w:rPr>
          <w:rFonts w:ascii="Arial" w:hAnsi="Arial"/>
          <w:bCs/>
          <w:sz w:val="20"/>
          <w:szCs w:val="20"/>
        </w:rPr>
        <w:t>Pitsker</w:t>
      </w:r>
      <w:proofErr w:type="spellEnd"/>
      <w:r w:rsidR="00CB2343">
        <w:rPr>
          <w:rFonts w:ascii="Arial" w:hAnsi="Arial"/>
          <w:bCs/>
          <w:sz w:val="20"/>
          <w:szCs w:val="20"/>
        </w:rPr>
        <w:t xml:space="preserve"> is allowed to be drafted onto the Junior Allstar team.  Rules are a different when a player also plays Highschool ball.  Robert spoke to PJ with D-5 and got the clearance for Kevin prior to being drafted.</w:t>
      </w:r>
    </w:p>
    <w:p w14:paraId="7A09B07E" w14:textId="633B0CB9" w:rsidR="000004C8" w:rsidRDefault="000004C8" w:rsidP="0007283E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 w:rsidRPr="000004C8">
        <w:rPr>
          <w:rFonts w:ascii="Arial" w:hAnsi="Arial"/>
          <w:bCs/>
          <w:sz w:val="20"/>
          <w:szCs w:val="20"/>
          <w:u w:val="single"/>
        </w:rPr>
        <w:t>League Merger</w:t>
      </w:r>
      <w:r>
        <w:rPr>
          <w:rFonts w:ascii="Arial" w:hAnsi="Arial"/>
          <w:bCs/>
          <w:sz w:val="20"/>
          <w:szCs w:val="20"/>
        </w:rPr>
        <w:t xml:space="preserve"> – Richard spoke to Norm Fuller </w:t>
      </w:r>
      <w:proofErr w:type="gramStart"/>
      <w:r>
        <w:rPr>
          <w:rFonts w:ascii="Arial" w:hAnsi="Arial"/>
          <w:bCs/>
          <w:sz w:val="20"/>
          <w:szCs w:val="20"/>
        </w:rPr>
        <w:t>in regard to</w:t>
      </w:r>
      <w:proofErr w:type="gramEnd"/>
      <w:r>
        <w:rPr>
          <w:rFonts w:ascii="Arial" w:hAnsi="Arial"/>
          <w:bCs/>
          <w:sz w:val="20"/>
          <w:szCs w:val="20"/>
        </w:rPr>
        <w:t xml:space="preserve"> the CHLL/SLL Merger.  We do NOT need to have the merger complete on paper to start the merge.  It can happen at any time </w:t>
      </w:r>
      <w:proofErr w:type="gramStart"/>
      <w:r>
        <w:rPr>
          <w:rFonts w:ascii="Arial" w:hAnsi="Arial"/>
          <w:bCs/>
          <w:sz w:val="20"/>
          <w:szCs w:val="20"/>
        </w:rPr>
        <w:t>as long as</w:t>
      </w:r>
      <w:proofErr w:type="gramEnd"/>
      <w:r>
        <w:rPr>
          <w:rFonts w:ascii="Arial" w:hAnsi="Arial"/>
          <w:bCs/>
          <w:sz w:val="20"/>
          <w:szCs w:val="20"/>
        </w:rPr>
        <w:t xml:space="preserve"> both leagues are ready and on the same page.  Norm had a couple ideas on how merge the leagues……….</w:t>
      </w:r>
    </w:p>
    <w:p w14:paraId="7DF26CA3" w14:textId="2ADB58B0" w:rsidR="000004C8" w:rsidRDefault="000004C8" w:rsidP="000004C8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Move forward with combining fields/facilities</w:t>
      </w:r>
      <w:r w:rsidR="00E91481">
        <w:rPr>
          <w:rFonts w:ascii="Arial" w:hAnsi="Arial"/>
          <w:bCs/>
          <w:sz w:val="20"/>
          <w:szCs w:val="20"/>
        </w:rPr>
        <w:t xml:space="preserve"> </w:t>
      </w:r>
      <w:r>
        <w:rPr>
          <w:rFonts w:ascii="Arial" w:hAnsi="Arial"/>
          <w:bCs/>
          <w:sz w:val="20"/>
          <w:szCs w:val="20"/>
        </w:rPr>
        <w:t>and combine the boundary lines for both leagues.</w:t>
      </w:r>
    </w:p>
    <w:p w14:paraId="5E6C9429" w14:textId="502F133A" w:rsidR="000004C8" w:rsidRPr="0007283E" w:rsidRDefault="000004C8" w:rsidP="000004C8">
      <w:pPr>
        <w:pStyle w:val="ListParagraph"/>
        <w:numPr>
          <w:ilvl w:val="3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Review and possibly re</w:t>
      </w:r>
      <w:r w:rsidR="00E91481">
        <w:rPr>
          <w:rFonts w:ascii="Arial" w:hAnsi="Arial"/>
          <w:bCs/>
          <w:sz w:val="20"/>
          <w:szCs w:val="20"/>
        </w:rPr>
        <w:t>assign</w:t>
      </w:r>
      <w:r>
        <w:rPr>
          <w:rFonts w:ascii="Arial" w:hAnsi="Arial"/>
          <w:bCs/>
          <w:sz w:val="20"/>
          <w:szCs w:val="20"/>
        </w:rPr>
        <w:t xml:space="preserve"> some of the schools within surrounding league</w:t>
      </w:r>
      <w:r w:rsidR="00E91481">
        <w:rPr>
          <w:rFonts w:ascii="Arial" w:hAnsi="Arial"/>
          <w:bCs/>
          <w:sz w:val="20"/>
          <w:szCs w:val="20"/>
        </w:rPr>
        <w:t xml:space="preserve"> boundaries (this would need to be approved at the district level)</w:t>
      </w:r>
      <w:r>
        <w:rPr>
          <w:rFonts w:ascii="Arial" w:hAnsi="Arial"/>
          <w:bCs/>
          <w:sz w:val="20"/>
          <w:szCs w:val="20"/>
        </w:rPr>
        <w:t>.</w:t>
      </w:r>
    </w:p>
    <w:p w14:paraId="4DB3A6DC" w14:textId="6CC514F4" w:rsidR="0007283E" w:rsidRDefault="00CB2343" w:rsidP="0007283E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Fall Ball Registration </w:t>
      </w:r>
    </w:p>
    <w:p w14:paraId="5175D644" w14:textId="58DB8BAB" w:rsidR="00CB2343" w:rsidRDefault="00CB2343" w:rsidP="00CB234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Registration is just about r</w:t>
      </w:r>
      <w:r w:rsidRPr="00CB2343">
        <w:rPr>
          <w:rFonts w:ascii="Arial" w:hAnsi="Arial"/>
          <w:bCs/>
          <w:sz w:val="20"/>
          <w:szCs w:val="20"/>
        </w:rPr>
        <w:t>eady to</w:t>
      </w:r>
      <w:r>
        <w:rPr>
          <w:rFonts w:ascii="Arial" w:hAnsi="Arial"/>
          <w:bCs/>
          <w:sz w:val="20"/>
          <w:szCs w:val="20"/>
        </w:rPr>
        <w:t xml:space="preserve"> be</w:t>
      </w:r>
      <w:r w:rsidRPr="00CB2343">
        <w:rPr>
          <w:rFonts w:ascii="Arial" w:hAnsi="Arial"/>
          <w:bCs/>
          <w:sz w:val="20"/>
          <w:szCs w:val="20"/>
        </w:rPr>
        <w:t xml:space="preserve"> </w:t>
      </w:r>
      <w:r>
        <w:rPr>
          <w:rFonts w:ascii="Arial" w:hAnsi="Arial"/>
          <w:bCs/>
          <w:sz w:val="20"/>
          <w:szCs w:val="20"/>
        </w:rPr>
        <w:t>launched</w:t>
      </w:r>
      <w:r w:rsidRPr="00CB2343">
        <w:rPr>
          <w:rFonts w:ascii="Arial" w:hAnsi="Arial"/>
          <w:bCs/>
          <w:sz w:val="20"/>
          <w:szCs w:val="20"/>
        </w:rPr>
        <w:t xml:space="preserve"> on July 1</w:t>
      </w:r>
      <w:r w:rsidRPr="00CB2343">
        <w:rPr>
          <w:rFonts w:ascii="Arial" w:hAnsi="Arial"/>
          <w:bCs/>
          <w:sz w:val="20"/>
          <w:szCs w:val="20"/>
          <w:vertAlign w:val="superscript"/>
        </w:rPr>
        <w:t>st</w:t>
      </w:r>
      <w:r>
        <w:rPr>
          <w:rFonts w:ascii="Arial" w:hAnsi="Arial"/>
          <w:bCs/>
          <w:sz w:val="20"/>
          <w:szCs w:val="20"/>
        </w:rPr>
        <w:t xml:space="preserve">, only a few adjustments are needed.  </w:t>
      </w:r>
    </w:p>
    <w:p w14:paraId="5FC1C15C" w14:textId="5E6936DE" w:rsidR="00CB2343" w:rsidRPr="00CB2343" w:rsidRDefault="00CB2343" w:rsidP="00CB2343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Waiting for SLL to confirm fees so we can adjust our registration fees if needed.</w:t>
      </w:r>
    </w:p>
    <w:p w14:paraId="1E0BBBCF" w14:textId="29A2757B" w:rsidR="00EF679F" w:rsidRDefault="00E46532" w:rsidP="007A2E70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COACHING COORDINATOR UPDATE</w:t>
      </w:r>
      <w:r w:rsidR="006C3A31">
        <w:rPr>
          <w:rFonts w:ascii="Arial" w:hAnsi="Arial"/>
          <w:b/>
          <w:sz w:val="20"/>
          <w:szCs w:val="20"/>
        </w:rPr>
        <w:t xml:space="preserve"> </w:t>
      </w:r>
      <w:r w:rsidR="00EF679F">
        <w:rPr>
          <w:rFonts w:ascii="Arial" w:hAnsi="Arial"/>
          <w:b/>
          <w:sz w:val="20"/>
          <w:szCs w:val="20"/>
        </w:rPr>
        <w:t>–</w:t>
      </w:r>
    </w:p>
    <w:p w14:paraId="229A4CDD" w14:textId="00081EE0" w:rsidR="00EF679F" w:rsidRDefault="00CB2343" w:rsidP="00CB234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Dan to reach out to Richie Kimm and Fernando Vina about helping with clinics this summer.</w:t>
      </w:r>
    </w:p>
    <w:p w14:paraId="529521DC" w14:textId="6EEA5F9A" w:rsidR="00492C38" w:rsidRDefault="00492C38" w:rsidP="00CB234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Need to collect keys from Managers.</w:t>
      </w:r>
    </w:p>
    <w:p w14:paraId="306283BF" w14:textId="3432DB1D" w:rsidR="00492C38" w:rsidRDefault="00492C38" w:rsidP="00CB2343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Need to start working on choosing Managers for fall and spring.</w:t>
      </w:r>
    </w:p>
    <w:p w14:paraId="1E0CBEFB" w14:textId="62190278" w:rsidR="00B9449B" w:rsidRDefault="00B9449B" w:rsidP="00B9449B">
      <w:pPr>
        <w:spacing w:line="360" w:lineRule="auto"/>
        <w:rPr>
          <w:rFonts w:ascii="Arial" w:hAnsi="Arial"/>
          <w:bCs/>
          <w:sz w:val="20"/>
          <w:szCs w:val="20"/>
        </w:rPr>
      </w:pPr>
    </w:p>
    <w:p w14:paraId="74809EF1" w14:textId="77777777" w:rsidR="00B9449B" w:rsidRPr="00B9449B" w:rsidRDefault="00B9449B" w:rsidP="00B9449B">
      <w:pPr>
        <w:spacing w:line="360" w:lineRule="auto"/>
        <w:rPr>
          <w:rFonts w:ascii="Arial" w:hAnsi="Arial"/>
          <w:bCs/>
          <w:sz w:val="20"/>
          <w:szCs w:val="20"/>
        </w:rPr>
      </w:pPr>
    </w:p>
    <w:p w14:paraId="4509A01D" w14:textId="4D6EEB1B" w:rsidR="00D509EA" w:rsidRDefault="00EF679F" w:rsidP="007A2E70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lastRenderedPageBreak/>
        <w:t>B&amp;G</w:t>
      </w:r>
      <w:r w:rsidR="00D509EA">
        <w:rPr>
          <w:rFonts w:ascii="Arial" w:hAnsi="Arial"/>
          <w:b/>
          <w:sz w:val="20"/>
          <w:szCs w:val="20"/>
        </w:rPr>
        <w:t xml:space="preserve"> </w:t>
      </w:r>
      <w:r w:rsidR="00E46532">
        <w:rPr>
          <w:rFonts w:ascii="Arial" w:hAnsi="Arial"/>
          <w:b/>
          <w:sz w:val="20"/>
          <w:szCs w:val="20"/>
        </w:rPr>
        <w:t>UPDATE</w:t>
      </w:r>
      <w:r w:rsidR="006C3A31">
        <w:rPr>
          <w:rFonts w:ascii="Arial" w:hAnsi="Arial"/>
          <w:b/>
          <w:sz w:val="20"/>
          <w:szCs w:val="20"/>
        </w:rPr>
        <w:t xml:space="preserve"> </w:t>
      </w:r>
      <w:r w:rsidR="00E46532">
        <w:rPr>
          <w:rFonts w:ascii="Arial" w:hAnsi="Arial"/>
          <w:b/>
          <w:sz w:val="20"/>
          <w:szCs w:val="20"/>
        </w:rPr>
        <w:t>–</w:t>
      </w:r>
    </w:p>
    <w:p w14:paraId="333E5A74" w14:textId="5FBB1EBB" w:rsidR="00E46532" w:rsidRDefault="00334432" w:rsidP="00E46532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Jose would like to sell both the tractors at Madera and get a new tractor (both have had issues for quite a while now).</w:t>
      </w:r>
    </w:p>
    <w:p w14:paraId="215F162D" w14:textId="1AB4E17C" w:rsidR="00334432" w:rsidRDefault="00334432" w:rsidP="00E46532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 xml:space="preserve">Tractor at McDonald Field to be moved to </w:t>
      </w:r>
      <w:r w:rsidR="00492C38">
        <w:rPr>
          <w:rFonts w:ascii="Arial" w:hAnsi="Arial"/>
          <w:bCs/>
          <w:sz w:val="20"/>
          <w:szCs w:val="20"/>
        </w:rPr>
        <w:t>Madera.</w:t>
      </w:r>
    </w:p>
    <w:p w14:paraId="283AFFE8" w14:textId="7653CB34" w:rsidR="00492C38" w:rsidRDefault="00492C38" w:rsidP="00E46532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Need more dirt at Madera (on Minor and Rookie fields).</w:t>
      </w:r>
    </w:p>
    <w:p w14:paraId="07A7859A" w14:textId="1BBDC187" w:rsidR="00492C38" w:rsidRDefault="00492C38" w:rsidP="00E46532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 xml:space="preserve">New </w:t>
      </w:r>
      <w:proofErr w:type="spellStart"/>
      <w:r>
        <w:rPr>
          <w:rFonts w:ascii="Arial" w:hAnsi="Arial"/>
          <w:bCs/>
          <w:sz w:val="20"/>
          <w:szCs w:val="20"/>
        </w:rPr>
        <w:t>connex</w:t>
      </w:r>
      <w:proofErr w:type="spellEnd"/>
      <w:r>
        <w:rPr>
          <w:rFonts w:ascii="Arial" w:hAnsi="Arial"/>
          <w:bCs/>
          <w:sz w:val="20"/>
          <w:szCs w:val="20"/>
        </w:rPr>
        <w:t xml:space="preserve"> is needed at Madera ASAP.  The new mound needs to be removed from the field ASAP; we currently have nowhere to store it.  Junior Giants already using the fields.</w:t>
      </w:r>
    </w:p>
    <w:p w14:paraId="59B6090B" w14:textId="7B73A57D" w:rsidR="00492C38" w:rsidRDefault="00492C38" w:rsidP="00E46532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Locks being changed at McDonald field.</w:t>
      </w:r>
    </w:p>
    <w:p w14:paraId="3151ABB0" w14:textId="608464E1" w:rsidR="00492C38" w:rsidRPr="00E46532" w:rsidRDefault="00492C38" w:rsidP="00E46532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Need to get field/</w:t>
      </w:r>
      <w:proofErr w:type="spellStart"/>
      <w:r>
        <w:rPr>
          <w:rFonts w:ascii="Arial" w:hAnsi="Arial"/>
          <w:bCs/>
          <w:sz w:val="20"/>
          <w:szCs w:val="20"/>
        </w:rPr>
        <w:t>connex</w:t>
      </w:r>
      <w:proofErr w:type="spellEnd"/>
      <w:r>
        <w:rPr>
          <w:rFonts w:ascii="Arial" w:hAnsi="Arial"/>
          <w:bCs/>
          <w:sz w:val="20"/>
          <w:szCs w:val="20"/>
        </w:rPr>
        <w:t xml:space="preserve">/gearbox keys back from coaches ASAP.  </w:t>
      </w:r>
    </w:p>
    <w:p w14:paraId="3C7950E5" w14:textId="521F07BE" w:rsidR="00E46532" w:rsidRDefault="00E46532" w:rsidP="007A2E70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EQUIPMENT UPDATE - </w:t>
      </w:r>
    </w:p>
    <w:p w14:paraId="6F5E7696" w14:textId="0DE0FBA8" w:rsidR="007A2E70" w:rsidRDefault="00492C38" w:rsidP="007A2E70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Equipment room has been cleaned out.</w:t>
      </w:r>
    </w:p>
    <w:p w14:paraId="0B2303BF" w14:textId="12DC73A9" w:rsidR="00492C38" w:rsidRDefault="00492C38" w:rsidP="007A2E70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Shin guards for T-Ball division are still needed (they are still on back order).</w:t>
      </w:r>
    </w:p>
    <w:p w14:paraId="34CD68BB" w14:textId="68C3412B" w:rsidR="00492C38" w:rsidRDefault="00492C38" w:rsidP="007A2E70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Need new baseballs.</w:t>
      </w:r>
    </w:p>
    <w:p w14:paraId="25A7F80C" w14:textId="5C6CD265" w:rsidR="00492C38" w:rsidRDefault="00492C38" w:rsidP="007A2E70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proofErr w:type="spellStart"/>
      <w:r>
        <w:rPr>
          <w:rFonts w:ascii="Arial" w:hAnsi="Arial"/>
          <w:bCs/>
          <w:sz w:val="20"/>
          <w:szCs w:val="20"/>
        </w:rPr>
        <w:t>Garsh</w:t>
      </w:r>
      <w:proofErr w:type="spellEnd"/>
      <w:r>
        <w:rPr>
          <w:rFonts w:ascii="Arial" w:hAnsi="Arial"/>
          <w:bCs/>
          <w:sz w:val="20"/>
          <w:szCs w:val="20"/>
        </w:rPr>
        <w:t xml:space="preserve"> and Robert working on getting gear/bags back from Managers.  Also need to collect team binders and keys.</w:t>
      </w:r>
    </w:p>
    <w:p w14:paraId="784B5AFB" w14:textId="6720B9EF" w:rsidR="007A2E70" w:rsidRDefault="005739D4" w:rsidP="007A2E70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FUNDRAISING UPDATE</w:t>
      </w:r>
      <w:r w:rsidR="006C3A31">
        <w:rPr>
          <w:rFonts w:ascii="Arial" w:hAnsi="Arial"/>
          <w:b/>
          <w:sz w:val="20"/>
          <w:szCs w:val="20"/>
        </w:rPr>
        <w:t xml:space="preserve"> </w:t>
      </w:r>
      <w:r w:rsidR="007A2E70">
        <w:rPr>
          <w:rFonts w:ascii="Arial" w:hAnsi="Arial"/>
          <w:b/>
          <w:sz w:val="20"/>
          <w:szCs w:val="20"/>
        </w:rPr>
        <w:t>–</w:t>
      </w:r>
    </w:p>
    <w:p w14:paraId="6C329E2B" w14:textId="6BF01943" w:rsidR="00C245F9" w:rsidRPr="00C245F9" w:rsidRDefault="00C245F9" w:rsidP="00C245F9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Blanca working with Raising Canes to schedule fundraiser.</w:t>
      </w:r>
    </w:p>
    <w:p w14:paraId="47799C2B" w14:textId="05B5D787" w:rsidR="00EA0258" w:rsidRDefault="00EA0258" w:rsidP="00C245F9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 w:rsidRPr="000D5659">
        <w:rPr>
          <w:rFonts w:ascii="Arial" w:hAnsi="Arial"/>
          <w:bCs/>
          <w:sz w:val="20"/>
          <w:szCs w:val="20"/>
        </w:rPr>
        <w:t>Fireworks Booth</w:t>
      </w:r>
      <w:r w:rsidRPr="00EA0258">
        <w:rPr>
          <w:rFonts w:ascii="Arial" w:hAnsi="Arial"/>
          <w:bCs/>
          <w:sz w:val="20"/>
          <w:szCs w:val="20"/>
        </w:rPr>
        <w:t xml:space="preserve"> – </w:t>
      </w:r>
    </w:p>
    <w:p w14:paraId="2C1A0639" w14:textId="057993DC" w:rsidR="00C245F9" w:rsidRDefault="00C245F9" w:rsidP="00C245F9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Booth has been delivered</w:t>
      </w:r>
    </w:p>
    <w:p w14:paraId="242A1E8A" w14:textId="7E28FE7C" w:rsidR="00C245F9" w:rsidRDefault="00C245F9" w:rsidP="00C245F9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Courtney working on scheduling volunteers</w:t>
      </w:r>
      <w:r w:rsidR="000004C8">
        <w:rPr>
          <w:rFonts w:ascii="Arial" w:hAnsi="Arial"/>
          <w:bCs/>
          <w:sz w:val="20"/>
          <w:szCs w:val="20"/>
        </w:rPr>
        <w:t>, she will send out an online sign-up sheet.  Each BOD to cover 2 shifts (3-4 per shift).</w:t>
      </w:r>
    </w:p>
    <w:p w14:paraId="0889978A" w14:textId="41657888" w:rsidR="000004C8" w:rsidRPr="00EA0258" w:rsidRDefault="000004C8" w:rsidP="00C245F9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Raffle off a large box of fireworks to help sell more merchandise.</w:t>
      </w:r>
    </w:p>
    <w:p w14:paraId="225FEC3E" w14:textId="1CEEECE0" w:rsidR="007A2E70" w:rsidRDefault="005739D4" w:rsidP="007A2E70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AUXILIARY UPDATE</w:t>
      </w:r>
      <w:r w:rsidR="007A2E70">
        <w:rPr>
          <w:rFonts w:ascii="Arial" w:hAnsi="Arial"/>
          <w:b/>
          <w:sz w:val="20"/>
          <w:szCs w:val="20"/>
        </w:rPr>
        <w:t xml:space="preserve"> –</w:t>
      </w:r>
    </w:p>
    <w:p w14:paraId="4D3EA1E0" w14:textId="721B4B7A" w:rsidR="002E7CE5" w:rsidRDefault="00C245F9" w:rsidP="00DB742D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Auxiliary Committee to meet soon and discuss upcoming fundraisers.</w:t>
      </w:r>
    </w:p>
    <w:p w14:paraId="1C2B8B02" w14:textId="69F3E4DE" w:rsidR="00C245F9" w:rsidRDefault="00C245F9" w:rsidP="00DB742D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Need budget for 2023 season (snack bar allowance).</w:t>
      </w:r>
    </w:p>
    <w:p w14:paraId="4CA0030C" w14:textId="0A0A6961" w:rsidR="00C245F9" w:rsidRDefault="00C245F9" w:rsidP="00DB742D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Need Wi-Fi in snack bars for Spring.</w:t>
      </w:r>
    </w:p>
    <w:p w14:paraId="3E3DB7C9" w14:textId="722D641B" w:rsidR="002E7CE5" w:rsidRPr="000C6AD1" w:rsidRDefault="00A61345" w:rsidP="007A2E70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  <w:color w:val="000000" w:themeColor="text1"/>
          <w:sz w:val="20"/>
          <w:szCs w:val="20"/>
        </w:rPr>
      </w:pPr>
      <w:r w:rsidRPr="000C6AD1">
        <w:rPr>
          <w:rFonts w:ascii="Arial" w:hAnsi="Arial"/>
          <w:b/>
          <w:color w:val="000000" w:themeColor="text1"/>
          <w:sz w:val="20"/>
          <w:szCs w:val="20"/>
        </w:rPr>
        <w:t>UMPIRE UPDATE</w:t>
      </w:r>
      <w:r w:rsidR="006C3A31" w:rsidRPr="000C6AD1">
        <w:rPr>
          <w:rFonts w:ascii="Arial" w:hAnsi="Arial"/>
          <w:b/>
          <w:color w:val="000000" w:themeColor="text1"/>
          <w:sz w:val="20"/>
          <w:szCs w:val="20"/>
        </w:rPr>
        <w:t xml:space="preserve"> </w:t>
      </w:r>
      <w:r w:rsidR="002E7CE5" w:rsidRPr="000C6AD1">
        <w:rPr>
          <w:rFonts w:ascii="Arial" w:hAnsi="Arial"/>
          <w:b/>
          <w:color w:val="000000" w:themeColor="text1"/>
          <w:sz w:val="20"/>
          <w:szCs w:val="20"/>
        </w:rPr>
        <w:t xml:space="preserve">– </w:t>
      </w:r>
    </w:p>
    <w:p w14:paraId="50B251E6" w14:textId="60E47C7A" w:rsidR="00D11727" w:rsidRDefault="00BF7484" w:rsidP="00A61345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 xml:space="preserve">Board to discuss making UIC a </w:t>
      </w:r>
      <w:r w:rsidR="000F49D7">
        <w:rPr>
          <w:rFonts w:ascii="Arial" w:hAnsi="Arial"/>
          <w:bCs/>
          <w:sz w:val="20"/>
          <w:szCs w:val="20"/>
        </w:rPr>
        <w:t>2-person</w:t>
      </w:r>
      <w:r>
        <w:rPr>
          <w:rFonts w:ascii="Arial" w:hAnsi="Arial"/>
          <w:bCs/>
          <w:sz w:val="20"/>
          <w:szCs w:val="20"/>
        </w:rPr>
        <w:t xml:space="preserve"> position.  Terry would like to stay on as UIC but </w:t>
      </w:r>
      <w:r w:rsidR="000F49D7">
        <w:rPr>
          <w:rFonts w:ascii="Arial" w:hAnsi="Arial"/>
          <w:bCs/>
          <w:sz w:val="20"/>
          <w:szCs w:val="20"/>
        </w:rPr>
        <w:t xml:space="preserve">would be best at helping with clinics.  </w:t>
      </w:r>
    </w:p>
    <w:p w14:paraId="38884371" w14:textId="09283428" w:rsidR="000F49D7" w:rsidRDefault="000F49D7" w:rsidP="00A61345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Can we assign another person to help with communicating and scheduling umpires, etc.</w:t>
      </w:r>
    </w:p>
    <w:p w14:paraId="66658D8A" w14:textId="4BFDEDF7" w:rsidR="004A40CC" w:rsidRPr="00D11727" w:rsidRDefault="004A40CC" w:rsidP="00A61345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 xml:space="preserve">This season was especially hard to schedule and keep Umpires.  Board to discuss a plan for next season (pay Umpires more, </w:t>
      </w:r>
      <w:r w:rsidR="00E91481">
        <w:rPr>
          <w:rFonts w:ascii="Arial" w:hAnsi="Arial"/>
          <w:bCs/>
          <w:sz w:val="20"/>
          <w:szCs w:val="20"/>
        </w:rPr>
        <w:t>etc.</w:t>
      </w:r>
      <w:r>
        <w:rPr>
          <w:rFonts w:ascii="Arial" w:hAnsi="Arial"/>
          <w:bCs/>
          <w:sz w:val="20"/>
          <w:szCs w:val="20"/>
        </w:rPr>
        <w:t>).</w:t>
      </w:r>
    </w:p>
    <w:p w14:paraId="38BDA5B7" w14:textId="64C7AC79" w:rsidR="007A2E70" w:rsidRDefault="007A2E70" w:rsidP="007A2E70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Good &amp; Welfare of the League –</w:t>
      </w:r>
    </w:p>
    <w:p w14:paraId="5B308BCD" w14:textId="328E66F6" w:rsidR="008275BF" w:rsidRDefault="008275BF" w:rsidP="008275BF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 w:rsidRPr="008275BF">
        <w:rPr>
          <w:rFonts w:ascii="Arial" w:hAnsi="Arial"/>
          <w:bCs/>
          <w:sz w:val="20"/>
          <w:szCs w:val="20"/>
        </w:rPr>
        <w:t xml:space="preserve">Keep up the good work and the positivity.  </w:t>
      </w:r>
    </w:p>
    <w:p w14:paraId="1C10CBA7" w14:textId="12EE923E" w:rsidR="00CC4C2E" w:rsidRPr="008275BF" w:rsidRDefault="00E91481" w:rsidP="008275BF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>Batting Cages and Bullpens need to be completed ASAP (temporary walls are up on Bullpens for now).  Tahoe had material lined up but had to cancel due to Sunrise Parks &amp; Rec denying the roof covers.  Board to discuss other options to complete these builds.</w:t>
      </w:r>
    </w:p>
    <w:p w14:paraId="6790C0ED" w14:textId="40818721" w:rsidR="002E7CE5" w:rsidRDefault="007A2E70" w:rsidP="000102F1">
      <w:pPr>
        <w:pStyle w:val="ListParagraph"/>
        <w:numPr>
          <w:ilvl w:val="0"/>
          <w:numId w:val="11"/>
        </w:numPr>
        <w:spacing w:line="360" w:lineRule="auto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Open Discussion –</w:t>
      </w:r>
    </w:p>
    <w:p w14:paraId="786AC1CE" w14:textId="3844697F" w:rsidR="00E631C8" w:rsidRPr="006E4997" w:rsidRDefault="00E91481" w:rsidP="00E91481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sz w:val="18"/>
          <w:szCs w:val="18"/>
        </w:rPr>
      </w:pPr>
      <w:r>
        <w:rPr>
          <w:rFonts w:ascii="Arial" w:hAnsi="Arial"/>
          <w:bCs/>
          <w:sz w:val="20"/>
          <w:szCs w:val="20"/>
        </w:rPr>
        <w:t xml:space="preserve">We still have several Board Positions that need to be filled.  Joie </w:t>
      </w:r>
      <w:r w:rsidR="00E80020">
        <w:rPr>
          <w:rFonts w:ascii="Arial" w:hAnsi="Arial"/>
          <w:bCs/>
          <w:sz w:val="20"/>
          <w:szCs w:val="20"/>
        </w:rPr>
        <w:t>considering stepping back from Secretary position.  Everyone to think about whether they would like to change positions or knows someone that would like to join the board.</w:t>
      </w:r>
      <w:r w:rsidR="006E4997">
        <w:rPr>
          <w:rFonts w:ascii="Arial" w:hAnsi="Arial"/>
          <w:bCs/>
          <w:sz w:val="20"/>
          <w:szCs w:val="20"/>
        </w:rPr>
        <w:t xml:space="preserve">  </w:t>
      </w:r>
      <w:r w:rsidR="00E80020">
        <w:rPr>
          <w:rFonts w:ascii="Arial" w:hAnsi="Arial"/>
          <w:bCs/>
          <w:sz w:val="20"/>
          <w:szCs w:val="20"/>
        </w:rPr>
        <w:t xml:space="preserve">The positions we have open and/or may possibly have movement are: </w:t>
      </w:r>
    </w:p>
    <w:p w14:paraId="338FFF09" w14:textId="2E86CC15" w:rsidR="006E4997" w:rsidRPr="006E4997" w:rsidRDefault="006E4997" w:rsidP="006E4997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sz w:val="18"/>
          <w:szCs w:val="18"/>
        </w:rPr>
      </w:pPr>
      <w:r>
        <w:rPr>
          <w:rFonts w:ascii="Arial" w:hAnsi="Arial"/>
          <w:bCs/>
          <w:sz w:val="20"/>
          <w:szCs w:val="20"/>
        </w:rPr>
        <w:t>Secretary (possibly)</w:t>
      </w:r>
    </w:p>
    <w:p w14:paraId="04501866" w14:textId="5916383B" w:rsidR="006E4997" w:rsidRPr="006E4997" w:rsidRDefault="006E4997" w:rsidP="006E4997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sz w:val="18"/>
          <w:szCs w:val="18"/>
        </w:rPr>
      </w:pPr>
      <w:r>
        <w:rPr>
          <w:rFonts w:ascii="Arial" w:hAnsi="Arial"/>
          <w:bCs/>
          <w:sz w:val="20"/>
          <w:szCs w:val="20"/>
        </w:rPr>
        <w:lastRenderedPageBreak/>
        <w:t>Volunteer Coordinator</w:t>
      </w:r>
    </w:p>
    <w:p w14:paraId="4478139D" w14:textId="1948E80D" w:rsidR="006E4997" w:rsidRPr="006E4997" w:rsidRDefault="006E4997" w:rsidP="006E4997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sz w:val="18"/>
          <w:szCs w:val="18"/>
        </w:rPr>
      </w:pPr>
      <w:r>
        <w:rPr>
          <w:rFonts w:ascii="Arial" w:hAnsi="Arial"/>
          <w:bCs/>
          <w:sz w:val="20"/>
          <w:szCs w:val="20"/>
        </w:rPr>
        <w:t>VP of Divisions</w:t>
      </w:r>
    </w:p>
    <w:p w14:paraId="757CA6C4" w14:textId="097F2605" w:rsidR="006E4997" w:rsidRPr="006E4997" w:rsidRDefault="006E4997" w:rsidP="006E4997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sz w:val="18"/>
          <w:szCs w:val="18"/>
        </w:rPr>
      </w:pPr>
      <w:r>
        <w:rPr>
          <w:rFonts w:ascii="Arial" w:hAnsi="Arial"/>
          <w:bCs/>
          <w:sz w:val="20"/>
          <w:szCs w:val="20"/>
        </w:rPr>
        <w:t>Public Relations</w:t>
      </w:r>
    </w:p>
    <w:p w14:paraId="6DE23633" w14:textId="44CF2048" w:rsidR="006E4997" w:rsidRPr="006E4997" w:rsidRDefault="006E4997" w:rsidP="006E4997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sz w:val="18"/>
          <w:szCs w:val="18"/>
        </w:rPr>
      </w:pPr>
      <w:r>
        <w:rPr>
          <w:rFonts w:ascii="Arial" w:hAnsi="Arial"/>
          <w:bCs/>
          <w:sz w:val="20"/>
          <w:szCs w:val="20"/>
        </w:rPr>
        <w:t>UIC – (2-person position?)</w:t>
      </w:r>
    </w:p>
    <w:p w14:paraId="61ADAAE7" w14:textId="76A36E18" w:rsidR="006E4997" w:rsidRPr="006E4997" w:rsidRDefault="006E4997" w:rsidP="006E4997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sz w:val="18"/>
          <w:szCs w:val="18"/>
        </w:rPr>
      </w:pPr>
      <w:r>
        <w:rPr>
          <w:rFonts w:ascii="Arial" w:hAnsi="Arial"/>
          <w:bCs/>
          <w:sz w:val="20"/>
          <w:szCs w:val="20"/>
        </w:rPr>
        <w:t>Player Agents – (2-person position).</w:t>
      </w:r>
    </w:p>
    <w:p w14:paraId="76C38F71" w14:textId="72397154" w:rsidR="006E4997" w:rsidRPr="006E4997" w:rsidRDefault="006E4997" w:rsidP="006E4997">
      <w:pPr>
        <w:pStyle w:val="ListParagraph"/>
        <w:numPr>
          <w:ilvl w:val="2"/>
          <w:numId w:val="11"/>
        </w:numPr>
        <w:spacing w:line="360" w:lineRule="auto"/>
        <w:rPr>
          <w:rFonts w:ascii="Arial" w:hAnsi="Arial"/>
          <w:sz w:val="20"/>
          <w:szCs w:val="20"/>
        </w:rPr>
      </w:pPr>
      <w:r w:rsidRPr="006E4997">
        <w:rPr>
          <w:rFonts w:ascii="Arial" w:hAnsi="Arial"/>
          <w:bCs/>
          <w:sz w:val="20"/>
          <w:szCs w:val="20"/>
        </w:rPr>
        <w:t>Auxiliary – (we need at least one more Auxiliary Manager)</w:t>
      </w:r>
    </w:p>
    <w:p w14:paraId="481C0973" w14:textId="3186EBD4" w:rsidR="006E4997" w:rsidRDefault="006E4997" w:rsidP="006E4997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sz w:val="20"/>
          <w:szCs w:val="20"/>
        </w:rPr>
      </w:pPr>
      <w:r w:rsidRPr="00C9376E">
        <w:rPr>
          <w:rFonts w:ascii="Arial" w:hAnsi="Arial"/>
          <w:sz w:val="20"/>
          <w:szCs w:val="20"/>
        </w:rPr>
        <w:t>Ty is going to speak</w:t>
      </w:r>
      <w:r w:rsidRPr="006E4997">
        <w:rPr>
          <w:rFonts w:ascii="Arial" w:hAnsi="Arial"/>
          <w:sz w:val="20"/>
          <w:szCs w:val="20"/>
        </w:rPr>
        <w:t xml:space="preserve"> to Stacy Thomas about joining the Board.  She </w:t>
      </w:r>
      <w:r w:rsidR="00C9376E">
        <w:rPr>
          <w:rFonts w:ascii="Arial" w:hAnsi="Arial"/>
          <w:sz w:val="20"/>
          <w:szCs w:val="20"/>
        </w:rPr>
        <w:t xml:space="preserve">was a huge help during the season as Team </w:t>
      </w:r>
      <w:r w:rsidR="004F1F2B">
        <w:rPr>
          <w:rFonts w:ascii="Arial" w:hAnsi="Arial"/>
          <w:sz w:val="20"/>
          <w:szCs w:val="20"/>
        </w:rPr>
        <w:t>R</w:t>
      </w:r>
      <w:r w:rsidR="00C9376E">
        <w:rPr>
          <w:rFonts w:ascii="Arial" w:hAnsi="Arial"/>
          <w:sz w:val="20"/>
          <w:szCs w:val="20"/>
        </w:rPr>
        <w:t xml:space="preserve">ep and </w:t>
      </w:r>
      <w:r w:rsidRPr="006E4997">
        <w:rPr>
          <w:rFonts w:ascii="Arial" w:hAnsi="Arial"/>
          <w:sz w:val="20"/>
          <w:szCs w:val="20"/>
        </w:rPr>
        <w:t>would be a great fit for Auxiliary</w:t>
      </w:r>
      <w:r w:rsidR="00C9376E">
        <w:rPr>
          <w:rFonts w:ascii="Arial" w:hAnsi="Arial"/>
          <w:sz w:val="20"/>
          <w:szCs w:val="20"/>
        </w:rPr>
        <w:t>!</w:t>
      </w:r>
    </w:p>
    <w:p w14:paraId="34226AF9" w14:textId="22BCAA84" w:rsidR="00297350" w:rsidRDefault="00297350" w:rsidP="006E4997">
      <w:pPr>
        <w:pStyle w:val="ListParagraph"/>
        <w:numPr>
          <w:ilvl w:val="1"/>
          <w:numId w:val="11"/>
        </w:num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Richard asks that everyone brainstorm</w:t>
      </w:r>
      <w:r w:rsidR="004F1F2B">
        <w:rPr>
          <w:rFonts w:ascii="Arial" w:hAnsi="Arial"/>
          <w:sz w:val="20"/>
          <w:szCs w:val="20"/>
        </w:rPr>
        <w:t xml:space="preserve"> ideas</w:t>
      </w:r>
      <w:r>
        <w:rPr>
          <w:rFonts w:ascii="Arial" w:hAnsi="Arial"/>
          <w:sz w:val="20"/>
          <w:szCs w:val="20"/>
        </w:rPr>
        <w:t xml:space="preserve"> regarding</w:t>
      </w:r>
      <w:r w:rsidR="004F1F2B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issues, strengths</w:t>
      </w:r>
      <w:r w:rsidR="004F1F2B">
        <w:rPr>
          <w:rFonts w:ascii="Arial" w:hAnsi="Arial"/>
          <w:sz w:val="20"/>
          <w:szCs w:val="20"/>
        </w:rPr>
        <w:t xml:space="preserve"> we’ve had this past season.  </w:t>
      </w:r>
      <w:r>
        <w:rPr>
          <w:rFonts w:ascii="Arial" w:hAnsi="Arial"/>
          <w:sz w:val="20"/>
          <w:szCs w:val="20"/>
        </w:rPr>
        <w:t>We will add these items to the agenda to discuss at next</w:t>
      </w:r>
      <w:r w:rsidR="004F1F2B">
        <w:rPr>
          <w:rFonts w:ascii="Arial" w:hAnsi="Arial"/>
          <w:sz w:val="20"/>
          <w:szCs w:val="20"/>
        </w:rPr>
        <w:t xml:space="preserve"> month’s</w:t>
      </w:r>
      <w:r>
        <w:rPr>
          <w:rFonts w:ascii="Arial" w:hAnsi="Arial"/>
          <w:sz w:val="20"/>
          <w:szCs w:val="20"/>
        </w:rPr>
        <w:t xml:space="preserve"> meeting – there is much to go over.  We need to find a way to become more completive as a league</w:t>
      </w:r>
      <w:r w:rsidR="004F1F2B">
        <w:rPr>
          <w:rFonts w:ascii="Arial" w:hAnsi="Arial"/>
          <w:sz w:val="20"/>
          <w:szCs w:val="20"/>
        </w:rPr>
        <w:t>.</w:t>
      </w:r>
    </w:p>
    <w:p w14:paraId="3299EA6E" w14:textId="6D9C43D3" w:rsidR="00E631C8" w:rsidRPr="009E018E" w:rsidRDefault="009E018E" w:rsidP="00B9284A">
      <w:pPr>
        <w:spacing w:line="360" w:lineRule="auto"/>
        <w:rPr>
          <w:rFonts w:ascii="Arial" w:hAnsi="Arial"/>
          <w:sz w:val="22"/>
          <w:szCs w:val="22"/>
        </w:rPr>
      </w:pPr>
      <w:r w:rsidRPr="002E7CE5">
        <w:rPr>
          <w:rFonts w:ascii="Arial" w:hAnsi="Arial"/>
          <w:b/>
          <w:bCs/>
          <w:sz w:val="22"/>
          <w:szCs w:val="22"/>
        </w:rPr>
        <w:t xml:space="preserve">Meeting adjourned: </w:t>
      </w:r>
      <w:r w:rsidR="000B3B7C" w:rsidRPr="002E7CE5">
        <w:rPr>
          <w:rFonts w:ascii="Arial" w:hAnsi="Arial"/>
          <w:b/>
          <w:bCs/>
          <w:sz w:val="22"/>
          <w:szCs w:val="22"/>
        </w:rPr>
        <w:t xml:space="preserve"> </w:t>
      </w:r>
      <w:r w:rsidR="00297350">
        <w:rPr>
          <w:rFonts w:ascii="Arial" w:hAnsi="Arial"/>
          <w:b/>
          <w:bCs/>
          <w:sz w:val="22"/>
          <w:szCs w:val="22"/>
        </w:rPr>
        <w:t>8</w:t>
      </w:r>
      <w:r w:rsidR="002E7CE5" w:rsidRPr="002E7CE5">
        <w:rPr>
          <w:rFonts w:ascii="Arial" w:hAnsi="Arial"/>
          <w:b/>
          <w:bCs/>
          <w:sz w:val="22"/>
          <w:szCs w:val="22"/>
        </w:rPr>
        <w:t>:</w:t>
      </w:r>
      <w:r w:rsidR="00297350">
        <w:rPr>
          <w:rFonts w:ascii="Arial" w:hAnsi="Arial"/>
          <w:b/>
          <w:bCs/>
          <w:sz w:val="22"/>
          <w:szCs w:val="22"/>
        </w:rPr>
        <w:t>05</w:t>
      </w:r>
      <w:r w:rsidR="003C25D2" w:rsidRPr="002E7CE5">
        <w:rPr>
          <w:rFonts w:ascii="Arial" w:hAnsi="Arial"/>
          <w:b/>
          <w:bCs/>
          <w:sz w:val="22"/>
          <w:szCs w:val="22"/>
        </w:rPr>
        <w:t xml:space="preserve"> </w:t>
      </w:r>
      <w:r w:rsidRPr="002E7CE5">
        <w:rPr>
          <w:rFonts w:ascii="Arial" w:hAnsi="Arial"/>
          <w:b/>
          <w:bCs/>
          <w:sz w:val="22"/>
          <w:szCs w:val="22"/>
        </w:rPr>
        <w:t>p.m.</w:t>
      </w:r>
    </w:p>
    <w:sectPr w:rsidR="00E631C8" w:rsidRPr="009E018E" w:rsidSect="00D21A8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DE307" w14:textId="77777777" w:rsidR="00903284" w:rsidRDefault="00903284" w:rsidP="008342EC">
      <w:r>
        <w:separator/>
      </w:r>
    </w:p>
  </w:endnote>
  <w:endnote w:type="continuationSeparator" w:id="0">
    <w:p w14:paraId="02F174C1" w14:textId="77777777" w:rsidR="00903284" w:rsidRDefault="00903284" w:rsidP="00834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4A492" w14:textId="77777777" w:rsidR="00903284" w:rsidRDefault="00903284" w:rsidP="008342EC">
      <w:r>
        <w:separator/>
      </w:r>
    </w:p>
  </w:footnote>
  <w:footnote w:type="continuationSeparator" w:id="0">
    <w:p w14:paraId="1D52909D" w14:textId="77777777" w:rsidR="00903284" w:rsidRDefault="00903284" w:rsidP="008342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39FF"/>
    <w:multiLevelType w:val="hybridMultilevel"/>
    <w:tmpl w:val="5372CBE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1E42BA"/>
    <w:multiLevelType w:val="hybridMultilevel"/>
    <w:tmpl w:val="35E86E1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977E68"/>
    <w:multiLevelType w:val="hybridMultilevel"/>
    <w:tmpl w:val="705032C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174C0"/>
    <w:multiLevelType w:val="hybridMultilevel"/>
    <w:tmpl w:val="F10C146E"/>
    <w:lvl w:ilvl="0" w:tplc="21483300">
      <w:start w:val="1"/>
      <w:numFmt w:val="upperLetter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8E0B98"/>
    <w:multiLevelType w:val="hybridMultilevel"/>
    <w:tmpl w:val="71622154"/>
    <w:lvl w:ilvl="0" w:tplc="898422E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F51E63"/>
    <w:multiLevelType w:val="hybridMultilevel"/>
    <w:tmpl w:val="08AAA3D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543B73"/>
    <w:multiLevelType w:val="hybridMultilevel"/>
    <w:tmpl w:val="D3982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5C4AA8"/>
    <w:multiLevelType w:val="multilevel"/>
    <w:tmpl w:val="82FEAE88"/>
    <w:lvl w:ilvl="0">
      <w:start w:val="1"/>
      <w:numFmt w:val="upperLetter"/>
      <w:lvlText w:val="%1."/>
      <w:lvlJc w:val="left"/>
      <w:pPr>
        <w:ind w:left="54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972" w:hanging="432"/>
      </w:pPr>
    </w:lvl>
    <w:lvl w:ilvl="2">
      <w:start w:val="1"/>
      <w:numFmt w:val="decimal"/>
      <w:lvlText w:val="%1.%2.%3."/>
      <w:lvlJc w:val="left"/>
      <w:pPr>
        <w:ind w:left="1404" w:hanging="504"/>
      </w:pPr>
    </w:lvl>
    <w:lvl w:ilvl="3">
      <w:start w:val="1"/>
      <w:numFmt w:val="decimal"/>
      <w:lvlText w:val="%1.%2.%3.%4."/>
      <w:lvlJc w:val="left"/>
      <w:pPr>
        <w:ind w:left="1908" w:hanging="648"/>
      </w:pPr>
    </w:lvl>
    <w:lvl w:ilvl="4">
      <w:start w:val="1"/>
      <w:numFmt w:val="decimal"/>
      <w:lvlText w:val="%1.%2.%3.%4.%5."/>
      <w:lvlJc w:val="left"/>
      <w:pPr>
        <w:ind w:left="2412" w:hanging="792"/>
      </w:pPr>
    </w:lvl>
    <w:lvl w:ilvl="5">
      <w:start w:val="1"/>
      <w:numFmt w:val="decimal"/>
      <w:lvlText w:val="%1.%2.%3.%4.%5.%6."/>
      <w:lvlJc w:val="left"/>
      <w:pPr>
        <w:ind w:left="2916" w:hanging="936"/>
      </w:pPr>
    </w:lvl>
    <w:lvl w:ilvl="6">
      <w:start w:val="1"/>
      <w:numFmt w:val="decimal"/>
      <w:lvlText w:val="%1.%2.%3.%4.%5.%6.%7."/>
      <w:lvlJc w:val="left"/>
      <w:pPr>
        <w:ind w:left="3420" w:hanging="1080"/>
      </w:pPr>
    </w:lvl>
    <w:lvl w:ilvl="7">
      <w:start w:val="1"/>
      <w:numFmt w:val="decimal"/>
      <w:lvlText w:val="%1.%2.%3.%4.%5.%6.%7.%8."/>
      <w:lvlJc w:val="left"/>
      <w:pPr>
        <w:ind w:left="3924" w:hanging="1224"/>
      </w:pPr>
    </w:lvl>
    <w:lvl w:ilvl="8">
      <w:start w:val="1"/>
      <w:numFmt w:val="decimal"/>
      <w:lvlText w:val="%1.%2.%3.%4.%5.%6.%7.%8.%9."/>
      <w:lvlJc w:val="left"/>
      <w:pPr>
        <w:ind w:left="4500" w:hanging="1440"/>
      </w:pPr>
    </w:lvl>
  </w:abstractNum>
  <w:abstractNum w:abstractNumId="8" w15:restartNumberingAfterBreak="0">
    <w:nsid w:val="32D96110"/>
    <w:multiLevelType w:val="hybridMultilevel"/>
    <w:tmpl w:val="2FD44602"/>
    <w:lvl w:ilvl="0" w:tplc="9514BDA2">
      <w:start w:val="1"/>
      <w:numFmt w:val="upperRoman"/>
      <w:lvlText w:val="%1."/>
      <w:lvlJc w:val="left"/>
      <w:pPr>
        <w:ind w:left="900" w:hanging="720"/>
      </w:pPr>
      <w:rPr>
        <w:rFonts w:hint="default"/>
        <w:b/>
      </w:rPr>
    </w:lvl>
    <w:lvl w:ilvl="1" w:tplc="3D487CAC">
      <w:start w:val="1"/>
      <w:numFmt w:val="lowerLetter"/>
      <w:lvlText w:val="%2)"/>
      <w:lvlJc w:val="left"/>
      <w:pPr>
        <w:ind w:left="1170" w:hanging="360"/>
      </w:pPr>
      <w:rPr>
        <w:rFonts w:ascii="Arial" w:eastAsia="Calibri" w:hAnsi="Arial" w:cs="Times New Roman"/>
        <w:b/>
        <w:sz w:val="20"/>
        <w:szCs w:val="2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4BAEA456">
      <w:start w:val="5"/>
      <w:numFmt w:val="upperRoman"/>
      <w:lvlText w:val="%4&gt;"/>
      <w:lvlJc w:val="left"/>
      <w:pPr>
        <w:ind w:left="3240" w:hanging="720"/>
      </w:pPr>
      <w:rPr>
        <w:rFonts w:hint="default"/>
        <w:sz w:val="20"/>
      </w:rPr>
    </w:lvl>
    <w:lvl w:ilvl="4" w:tplc="E19EEB16">
      <w:numFmt w:val="bullet"/>
      <w:lvlText w:val="-"/>
      <w:lvlJc w:val="left"/>
      <w:pPr>
        <w:ind w:left="3600" w:hanging="360"/>
      </w:pPr>
      <w:rPr>
        <w:rFonts w:ascii="Arial" w:eastAsia="Calibri" w:hAnsi="Arial" w:cs="Arial"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C5AD4"/>
    <w:multiLevelType w:val="hybridMultilevel"/>
    <w:tmpl w:val="ECFAF252"/>
    <w:lvl w:ilvl="0" w:tplc="DC1EE7F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6CC6EFD"/>
    <w:multiLevelType w:val="multilevel"/>
    <w:tmpl w:val="7EC6F14E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2E8734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6DE74C9"/>
    <w:multiLevelType w:val="hybridMultilevel"/>
    <w:tmpl w:val="43964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063D94"/>
    <w:multiLevelType w:val="hybridMultilevel"/>
    <w:tmpl w:val="151636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7F45D2"/>
    <w:multiLevelType w:val="multilevel"/>
    <w:tmpl w:val="A13E6DD0"/>
    <w:lvl w:ilvl="0">
      <w:start w:val="1"/>
      <w:numFmt w:val="upperLetter"/>
      <w:lvlText w:val="%1."/>
      <w:lvlJc w:val="left"/>
      <w:pPr>
        <w:ind w:left="117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lowerLetter"/>
      <w:lvlText w:val="%3)"/>
      <w:lvlJc w:val="left"/>
      <w:pPr>
        <w:ind w:left="1944" w:hanging="504"/>
      </w:pPr>
      <w:rPr>
        <w:rFonts w:ascii="Arial" w:eastAsia="Calibri" w:hAnsi="Arial" w:cs="Times New Roman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5" w15:restartNumberingAfterBreak="0">
    <w:nsid w:val="523C0E2A"/>
    <w:multiLevelType w:val="multilevel"/>
    <w:tmpl w:val="26864A1E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5E02D3A"/>
    <w:multiLevelType w:val="hybridMultilevel"/>
    <w:tmpl w:val="8536F1D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D67C2D"/>
    <w:multiLevelType w:val="hybridMultilevel"/>
    <w:tmpl w:val="26C6F8A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8630AAE"/>
    <w:multiLevelType w:val="hybridMultilevel"/>
    <w:tmpl w:val="C3F2C8F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BC484B"/>
    <w:multiLevelType w:val="multilevel"/>
    <w:tmpl w:val="AEDCCE22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lowerLetter"/>
      <w:lvlText w:val="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B91218C"/>
    <w:multiLevelType w:val="hybridMultilevel"/>
    <w:tmpl w:val="21A8A75E"/>
    <w:lvl w:ilvl="0" w:tplc="2D78D8C6">
      <w:start w:val="1"/>
      <w:numFmt w:val="upperLetter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D35751B"/>
    <w:multiLevelType w:val="hybridMultilevel"/>
    <w:tmpl w:val="CCF089F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312B57"/>
    <w:multiLevelType w:val="hybridMultilevel"/>
    <w:tmpl w:val="A8BEEAD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4B516B"/>
    <w:multiLevelType w:val="multilevel"/>
    <w:tmpl w:val="660E7F50"/>
    <w:lvl w:ilvl="0">
      <w:start w:val="1"/>
      <w:numFmt w:val="upperLetter"/>
      <w:lvlText w:val="%1."/>
      <w:lvlJc w:val="left"/>
      <w:pPr>
        <w:ind w:left="1080" w:hanging="36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4" w15:restartNumberingAfterBreak="0">
    <w:nsid w:val="648A49BA"/>
    <w:multiLevelType w:val="hybridMultilevel"/>
    <w:tmpl w:val="4CF0ECFE"/>
    <w:lvl w:ilvl="0" w:tplc="04090013">
      <w:start w:val="1"/>
      <w:numFmt w:val="upperRoman"/>
      <w:lvlText w:val="%1."/>
      <w:lvlJc w:val="right"/>
      <w:pPr>
        <w:ind w:left="900" w:hanging="720"/>
      </w:pPr>
      <w:rPr>
        <w:rFonts w:hint="default"/>
        <w:b/>
      </w:rPr>
    </w:lvl>
    <w:lvl w:ilvl="1" w:tplc="3D487CAC">
      <w:start w:val="1"/>
      <w:numFmt w:val="lowerLetter"/>
      <w:lvlText w:val="%2)"/>
      <w:lvlJc w:val="left"/>
      <w:pPr>
        <w:ind w:left="1440" w:hanging="360"/>
      </w:pPr>
      <w:rPr>
        <w:rFonts w:ascii="Arial" w:eastAsia="Calibri" w:hAnsi="Arial" w:cs="Times New Roman"/>
        <w:b/>
        <w:sz w:val="20"/>
        <w:szCs w:val="2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4BAEA456">
      <w:start w:val="5"/>
      <w:numFmt w:val="upperRoman"/>
      <w:lvlText w:val="%4&gt;"/>
      <w:lvlJc w:val="left"/>
      <w:pPr>
        <w:ind w:left="3240" w:hanging="720"/>
      </w:pPr>
      <w:rPr>
        <w:rFonts w:hint="default"/>
        <w:sz w:val="20"/>
      </w:rPr>
    </w:lvl>
    <w:lvl w:ilvl="4" w:tplc="E19EEB16">
      <w:numFmt w:val="bullet"/>
      <w:lvlText w:val="-"/>
      <w:lvlJc w:val="left"/>
      <w:pPr>
        <w:ind w:left="3600" w:hanging="360"/>
      </w:pPr>
      <w:rPr>
        <w:rFonts w:ascii="Arial" w:eastAsia="Calibri" w:hAnsi="Arial" w:cs="Arial"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EB4B38"/>
    <w:multiLevelType w:val="hybridMultilevel"/>
    <w:tmpl w:val="CD2EE40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2154F4"/>
    <w:multiLevelType w:val="hybridMultilevel"/>
    <w:tmpl w:val="D68C374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CED148C"/>
    <w:multiLevelType w:val="multilevel"/>
    <w:tmpl w:val="CD56F946"/>
    <w:lvl w:ilvl="0">
      <w:start w:val="1"/>
      <w:numFmt w:val="upperLetter"/>
      <w:lvlText w:val="%1."/>
      <w:lvlJc w:val="left"/>
      <w:pPr>
        <w:ind w:left="108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8" w15:restartNumberingAfterBreak="0">
    <w:nsid w:val="75620C7A"/>
    <w:multiLevelType w:val="hybridMultilevel"/>
    <w:tmpl w:val="12DA751A"/>
    <w:lvl w:ilvl="0" w:tplc="CD3AD4AA">
      <w:start w:val="1"/>
      <w:numFmt w:val="upperLetter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5E33F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A61283D"/>
    <w:multiLevelType w:val="multilevel"/>
    <w:tmpl w:val="B2C0F216"/>
    <w:lvl w:ilvl="0">
      <w:start w:val="1"/>
      <w:numFmt w:val="upperLetter"/>
      <w:lvlText w:val="%1."/>
      <w:lvlJc w:val="left"/>
      <w:pPr>
        <w:ind w:left="108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num w:numId="1">
    <w:abstractNumId w:val="13"/>
  </w:num>
  <w:num w:numId="2">
    <w:abstractNumId w:val="6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2"/>
  </w:num>
  <w:num w:numId="8">
    <w:abstractNumId w:val="11"/>
  </w:num>
  <w:num w:numId="9">
    <w:abstractNumId w:val="12"/>
  </w:num>
  <w:num w:numId="10">
    <w:abstractNumId w:val="29"/>
  </w:num>
  <w:num w:numId="11">
    <w:abstractNumId w:val="19"/>
  </w:num>
  <w:num w:numId="12">
    <w:abstractNumId w:val="10"/>
  </w:num>
  <w:num w:numId="13">
    <w:abstractNumId w:val="28"/>
  </w:num>
  <w:num w:numId="14">
    <w:abstractNumId w:val="27"/>
  </w:num>
  <w:num w:numId="15">
    <w:abstractNumId w:val="7"/>
  </w:num>
  <w:num w:numId="16">
    <w:abstractNumId w:val="2"/>
  </w:num>
  <w:num w:numId="17">
    <w:abstractNumId w:val="17"/>
  </w:num>
  <w:num w:numId="18">
    <w:abstractNumId w:val="20"/>
  </w:num>
  <w:num w:numId="19">
    <w:abstractNumId w:val="26"/>
  </w:num>
  <w:num w:numId="20">
    <w:abstractNumId w:val="0"/>
  </w:num>
  <w:num w:numId="21">
    <w:abstractNumId w:val="3"/>
  </w:num>
  <w:num w:numId="22">
    <w:abstractNumId w:val="15"/>
  </w:num>
  <w:num w:numId="23">
    <w:abstractNumId w:val="5"/>
  </w:num>
  <w:num w:numId="24">
    <w:abstractNumId w:val="9"/>
  </w:num>
  <w:num w:numId="25">
    <w:abstractNumId w:val="4"/>
  </w:num>
  <w:num w:numId="26">
    <w:abstractNumId w:val="16"/>
  </w:num>
  <w:num w:numId="27">
    <w:abstractNumId w:val="1"/>
  </w:num>
  <w:num w:numId="28">
    <w:abstractNumId w:val="14"/>
  </w:num>
  <w:num w:numId="29">
    <w:abstractNumId w:val="23"/>
  </w:num>
  <w:num w:numId="30">
    <w:abstractNumId w:val="30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33B"/>
    <w:rsid w:val="000004C8"/>
    <w:rsid w:val="0000415D"/>
    <w:rsid w:val="00004630"/>
    <w:rsid w:val="000060CF"/>
    <w:rsid w:val="000102F1"/>
    <w:rsid w:val="0001069B"/>
    <w:rsid w:val="00020273"/>
    <w:rsid w:val="0003606B"/>
    <w:rsid w:val="0005632D"/>
    <w:rsid w:val="00071989"/>
    <w:rsid w:val="0007283E"/>
    <w:rsid w:val="0008099A"/>
    <w:rsid w:val="000B1FFE"/>
    <w:rsid w:val="000B3B7C"/>
    <w:rsid w:val="000B3B90"/>
    <w:rsid w:val="000B543D"/>
    <w:rsid w:val="000C44CC"/>
    <w:rsid w:val="000C6AD1"/>
    <w:rsid w:val="000C730E"/>
    <w:rsid w:val="000D06F6"/>
    <w:rsid w:val="000D5659"/>
    <w:rsid w:val="000E1782"/>
    <w:rsid w:val="000E3092"/>
    <w:rsid w:val="000E7A7F"/>
    <w:rsid w:val="000F49D7"/>
    <w:rsid w:val="00106A23"/>
    <w:rsid w:val="001130CF"/>
    <w:rsid w:val="00116D73"/>
    <w:rsid w:val="001264D1"/>
    <w:rsid w:val="00130A6B"/>
    <w:rsid w:val="00132470"/>
    <w:rsid w:val="00141758"/>
    <w:rsid w:val="0014577C"/>
    <w:rsid w:val="00161B2A"/>
    <w:rsid w:val="00166736"/>
    <w:rsid w:val="00180A3A"/>
    <w:rsid w:val="001877CD"/>
    <w:rsid w:val="00187B31"/>
    <w:rsid w:val="001909D5"/>
    <w:rsid w:val="001C10F7"/>
    <w:rsid w:val="001C3A4C"/>
    <w:rsid w:val="001D1C15"/>
    <w:rsid w:val="001D2A05"/>
    <w:rsid w:val="00230752"/>
    <w:rsid w:val="00247C2D"/>
    <w:rsid w:val="00247E73"/>
    <w:rsid w:val="002516F0"/>
    <w:rsid w:val="00256875"/>
    <w:rsid w:val="00261EFD"/>
    <w:rsid w:val="002625AA"/>
    <w:rsid w:val="002658F1"/>
    <w:rsid w:val="00274C63"/>
    <w:rsid w:val="00276A6D"/>
    <w:rsid w:val="0028055A"/>
    <w:rsid w:val="00283272"/>
    <w:rsid w:val="00285EED"/>
    <w:rsid w:val="002927EA"/>
    <w:rsid w:val="00292EA5"/>
    <w:rsid w:val="00294021"/>
    <w:rsid w:val="00297350"/>
    <w:rsid w:val="002A0B3A"/>
    <w:rsid w:val="002A36A8"/>
    <w:rsid w:val="002A4F3A"/>
    <w:rsid w:val="002C54C1"/>
    <w:rsid w:val="002D3097"/>
    <w:rsid w:val="002D6A01"/>
    <w:rsid w:val="002E5E44"/>
    <w:rsid w:val="002E7CE5"/>
    <w:rsid w:val="002F074F"/>
    <w:rsid w:val="002F67E0"/>
    <w:rsid w:val="003003C9"/>
    <w:rsid w:val="00313DA1"/>
    <w:rsid w:val="00314FFF"/>
    <w:rsid w:val="00334432"/>
    <w:rsid w:val="0033525C"/>
    <w:rsid w:val="00335AF8"/>
    <w:rsid w:val="003432FE"/>
    <w:rsid w:val="003440AA"/>
    <w:rsid w:val="0035103C"/>
    <w:rsid w:val="00352172"/>
    <w:rsid w:val="0036233B"/>
    <w:rsid w:val="003716AF"/>
    <w:rsid w:val="00374A54"/>
    <w:rsid w:val="00380F41"/>
    <w:rsid w:val="00385590"/>
    <w:rsid w:val="00391C92"/>
    <w:rsid w:val="00394B88"/>
    <w:rsid w:val="003A4244"/>
    <w:rsid w:val="003A63C6"/>
    <w:rsid w:val="003A725C"/>
    <w:rsid w:val="003B6190"/>
    <w:rsid w:val="003C06AD"/>
    <w:rsid w:val="003C25D2"/>
    <w:rsid w:val="003D029E"/>
    <w:rsid w:val="003D225C"/>
    <w:rsid w:val="003D23E6"/>
    <w:rsid w:val="003D5C07"/>
    <w:rsid w:val="003E2CE3"/>
    <w:rsid w:val="003F0D69"/>
    <w:rsid w:val="003F2085"/>
    <w:rsid w:val="003F6CB0"/>
    <w:rsid w:val="004057C4"/>
    <w:rsid w:val="00411353"/>
    <w:rsid w:val="00412608"/>
    <w:rsid w:val="0041615C"/>
    <w:rsid w:val="004202D4"/>
    <w:rsid w:val="00421B65"/>
    <w:rsid w:val="00433AF3"/>
    <w:rsid w:val="00435DF7"/>
    <w:rsid w:val="00437A05"/>
    <w:rsid w:val="00437A0E"/>
    <w:rsid w:val="004452B7"/>
    <w:rsid w:val="0045536C"/>
    <w:rsid w:val="004657B9"/>
    <w:rsid w:val="00471C74"/>
    <w:rsid w:val="004779BA"/>
    <w:rsid w:val="00477A19"/>
    <w:rsid w:val="0048237A"/>
    <w:rsid w:val="004848D9"/>
    <w:rsid w:val="00492C38"/>
    <w:rsid w:val="00492DBF"/>
    <w:rsid w:val="004937B7"/>
    <w:rsid w:val="004966B3"/>
    <w:rsid w:val="00496E44"/>
    <w:rsid w:val="004A4065"/>
    <w:rsid w:val="004A40CC"/>
    <w:rsid w:val="004B22B6"/>
    <w:rsid w:val="004B3B56"/>
    <w:rsid w:val="004C45F4"/>
    <w:rsid w:val="004D0927"/>
    <w:rsid w:val="004E533F"/>
    <w:rsid w:val="004F0286"/>
    <w:rsid w:val="004F1F2B"/>
    <w:rsid w:val="005023BB"/>
    <w:rsid w:val="00506A78"/>
    <w:rsid w:val="00517766"/>
    <w:rsid w:val="00517B4F"/>
    <w:rsid w:val="00525185"/>
    <w:rsid w:val="00532A5F"/>
    <w:rsid w:val="00533EC9"/>
    <w:rsid w:val="00553031"/>
    <w:rsid w:val="005532CA"/>
    <w:rsid w:val="00557773"/>
    <w:rsid w:val="005645FD"/>
    <w:rsid w:val="005649E2"/>
    <w:rsid w:val="005707AA"/>
    <w:rsid w:val="00570CD7"/>
    <w:rsid w:val="005739D4"/>
    <w:rsid w:val="00586E2A"/>
    <w:rsid w:val="00587346"/>
    <w:rsid w:val="005878FB"/>
    <w:rsid w:val="005942CA"/>
    <w:rsid w:val="005B0544"/>
    <w:rsid w:val="005C53E8"/>
    <w:rsid w:val="005E2F67"/>
    <w:rsid w:val="005E7D5A"/>
    <w:rsid w:val="005F14C6"/>
    <w:rsid w:val="005F3074"/>
    <w:rsid w:val="006038ED"/>
    <w:rsid w:val="00605682"/>
    <w:rsid w:val="006317B6"/>
    <w:rsid w:val="006327F3"/>
    <w:rsid w:val="00636199"/>
    <w:rsid w:val="00644041"/>
    <w:rsid w:val="00652163"/>
    <w:rsid w:val="00662932"/>
    <w:rsid w:val="006676E7"/>
    <w:rsid w:val="00682FCF"/>
    <w:rsid w:val="00695668"/>
    <w:rsid w:val="00697B32"/>
    <w:rsid w:val="006B6D8D"/>
    <w:rsid w:val="006C0E6E"/>
    <w:rsid w:val="006C1A2B"/>
    <w:rsid w:val="006C2F1A"/>
    <w:rsid w:val="006C3A31"/>
    <w:rsid w:val="006D41E1"/>
    <w:rsid w:val="006E1BF1"/>
    <w:rsid w:val="006E4997"/>
    <w:rsid w:val="00711BB1"/>
    <w:rsid w:val="0071458D"/>
    <w:rsid w:val="00715629"/>
    <w:rsid w:val="00715CDE"/>
    <w:rsid w:val="007257C3"/>
    <w:rsid w:val="00734FB2"/>
    <w:rsid w:val="00741AFE"/>
    <w:rsid w:val="00743793"/>
    <w:rsid w:val="0074742B"/>
    <w:rsid w:val="00754C9C"/>
    <w:rsid w:val="007564E2"/>
    <w:rsid w:val="00760170"/>
    <w:rsid w:val="00766CF8"/>
    <w:rsid w:val="007823F3"/>
    <w:rsid w:val="007844D6"/>
    <w:rsid w:val="007A2E70"/>
    <w:rsid w:val="007B03AA"/>
    <w:rsid w:val="007B2B91"/>
    <w:rsid w:val="007B3850"/>
    <w:rsid w:val="007D3CAA"/>
    <w:rsid w:val="007E5225"/>
    <w:rsid w:val="007F7DFD"/>
    <w:rsid w:val="00812315"/>
    <w:rsid w:val="008145AC"/>
    <w:rsid w:val="00817009"/>
    <w:rsid w:val="008275BF"/>
    <w:rsid w:val="00831A84"/>
    <w:rsid w:val="008342EC"/>
    <w:rsid w:val="00846A9A"/>
    <w:rsid w:val="00863DDB"/>
    <w:rsid w:val="00880167"/>
    <w:rsid w:val="008A11D5"/>
    <w:rsid w:val="008A1203"/>
    <w:rsid w:val="008B70BD"/>
    <w:rsid w:val="008B7438"/>
    <w:rsid w:val="008C63BC"/>
    <w:rsid w:val="008D6C5B"/>
    <w:rsid w:val="00900FC9"/>
    <w:rsid w:val="00903284"/>
    <w:rsid w:val="00931615"/>
    <w:rsid w:val="00935484"/>
    <w:rsid w:val="009372FE"/>
    <w:rsid w:val="009559BB"/>
    <w:rsid w:val="00962B80"/>
    <w:rsid w:val="00981FC2"/>
    <w:rsid w:val="009A3E38"/>
    <w:rsid w:val="009A6BE3"/>
    <w:rsid w:val="009A786F"/>
    <w:rsid w:val="009B1083"/>
    <w:rsid w:val="009C5483"/>
    <w:rsid w:val="009D0261"/>
    <w:rsid w:val="009D2631"/>
    <w:rsid w:val="009E018E"/>
    <w:rsid w:val="009E1DE4"/>
    <w:rsid w:val="009E208C"/>
    <w:rsid w:val="009E2E5E"/>
    <w:rsid w:val="009E7AF1"/>
    <w:rsid w:val="009F743A"/>
    <w:rsid w:val="00A02B0C"/>
    <w:rsid w:val="00A06462"/>
    <w:rsid w:val="00A07B1F"/>
    <w:rsid w:val="00A100C1"/>
    <w:rsid w:val="00A113E0"/>
    <w:rsid w:val="00A12752"/>
    <w:rsid w:val="00A1649B"/>
    <w:rsid w:val="00A215C6"/>
    <w:rsid w:val="00A21BD6"/>
    <w:rsid w:val="00A237A0"/>
    <w:rsid w:val="00A25977"/>
    <w:rsid w:val="00A35D3B"/>
    <w:rsid w:val="00A37D56"/>
    <w:rsid w:val="00A42B8D"/>
    <w:rsid w:val="00A56D6E"/>
    <w:rsid w:val="00A57C9D"/>
    <w:rsid w:val="00A61345"/>
    <w:rsid w:val="00A63076"/>
    <w:rsid w:val="00A67D4C"/>
    <w:rsid w:val="00A81A00"/>
    <w:rsid w:val="00A944C7"/>
    <w:rsid w:val="00AA7B48"/>
    <w:rsid w:val="00AB47F2"/>
    <w:rsid w:val="00AD7737"/>
    <w:rsid w:val="00AE1BA1"/>
    <w:rsid w:val="00AF0119"/>
    <w:rsid w:val="00AF40D5"/>
    <w:rsid w:val="00B00FC0"/>
    <w:rsid w:val="00B014C5"/>
    <w:rsid w:val="00B0306D"/>
    <w:rsid w:val="00B2757D"/>
    <w:rsid w:val="00B27F0F"/>
    <w:rsid w:val="00B30E3D"/>
    <w:rsid w:val="00B47C7C"/>
    <w:rsid w:val="00B530C6"/>
    <w:rsid w:val="00B67694"/>
    <w:rsid w:val="00B67B2A"/>
    <w:rsid w:val="00B72888"/>
    <w:rsid w:val="00B72D0E"/>
    <w:rsid w:val="00B7452A"/>
    <w:rsid w:val="00B8354F"/>
    <w:rsid w:val="00B83781"/>
    <w:rsid w:val="00B86207"/>
    <w:rsid w:val="00B86C17"/>
    <w:rsid w:val="00B9284A"/>
    <w:rsid w:val="00B9449B"/>
    <w:rsid w:val="00B9459C"/>
    <w:rsid w:val="00B94E41"/>
    <w:rsid w:val="00B97C75"/>
    <w:rsid w:val="00BA02B3"/>
    <w:rsid w:val="00BA521E"/>
    <w:rsid w:val="00BA6AD0"/>
    <w:rsid w:val="00BC0ECA"/>
    <w:rsid w:val="00BE314C"/>
    <w:rsid w:val="00BE3AA4"/>
    <w:rsid w:val="00BE44A3"/>
    <w:rsid w:val="00BE64EE"/>
    <w:rsid w:val="00BE7A2C"/>
    <w:rsid w:val="00BF7484"/>
    <w:rsid w:val="00C0292E"/>
    <w:rsid w:val="00C05D79"/>
    <w:rsid w:val="00C07431"/>
    <w:rsid w:val="00C156E0"/>
    <w:rsid w:val="00C16EE4"/>
    <w:rsid w:val="00C245F9"/>
    <w:rsid w:val="00C258AA"/>
    <w:rsid w:val="00C2647B"/>
    <w:rsid w:val="00C26D9E"/>
    <w:rsid w:val="00C51399"/>
    <w:rsid w:val="00C551FD"/>
    <w:rsid w:val="00C62CEB"/>
    <w:rsid w:val="00C667FB"/>
    <w:rsid w:val="00C9060B"/>
    <w:rsid w:val="00C9376E"/>
    <w:rsid w:val="00C9683C"/>
    <w:rsid w:val="00CA2749"/>
    <w:rsid w:val="00CA7EE7"/>
    <w:rsid w:val="00CB1097"/>
    <w:rsid w:val="00CB2343"/>
    <w:rsid w:val="00CC1F90"/>
    <w:rsid w:val="00CC4C2E"/>
    <w:rsid w:val="00CC510D"/>
    <w:rsid w:val="00CE6EDD"/>
    <w:rsid w:val="00CF0AAD"/>
    <w:rsid w:val="00CF1E79"/>
    <w:rsid w:val="00D07747"/>
    <w:rsid w:val="00D11727"/>
    <w:rsid w:val="00D21A81"/>
    <w:rsid w:val="00D274EC"/>
    <w:rsid w:val="00D43DA8"/>
    <w:rsid w:val="00D509EA"/>
    <w:rsid w:val="00D56D15"/>
    <w:rsid w:val="00D62196"/>
    <w:rsid w:val="00D63923"/>
    <w:rsid w:val="00D64DFE"/>
    <w:rsid w:val="00D70164"/>
    <w:rsid w:val="00D71066"/>
    <w:rsid w:val="00D84F24"/>
    <w:rsid w:val="00D92DCD"/>
    <w:rsid w:val="00D969F0"/>
    <w:rsid w:val="00DA6ECA"/>
    <w:rsid w:val="00DB2AFC"/>
    <w:rsid w:val="00DB55DF"/>
    <w:rsid w:val="00DB5624"/>
    <w:rsid w:val="00DB742D"/>
    <w:rsid w:val="00DC36B9"/>
    <w:rsid w:val="00DD37B1"/>
    <w:rsid w:val="00DD412C"/>
    <w:rsid w:val="00DF6A20"/>
    <w:rsid w:val="00E10E7F"/>
    <w:rsid w:val="00E110C4"/>
    <w:rsid w:val="00E11D2F"/>
    <w:rsid w:val="00E23A9C"/>
    <w:rsid w:val="00E24D22"/>
    <w:rsid w:val="00E32BCF"/>
    <w:rsid w:val="00E34848"/>
    <w:rsid w:val="00E40AA4"/>
    <w:rsid w:val="00E42031"/>
    <w:rsid w:val="00E46532"/>
    <w:rsid w:val="00E6046D"/>
    <w:rsid w:val="00E631C8"/>
    <w:rsid w:val="00E6321F"/>
    <w:rsid w:val="00E63A3C"/>
    <w:rsid w:val="00E73536"/>
    <w:rsid w:val="00E7402A"/>
    <w:rsid w:val="00E759DC"/>
    <w:rsid w:val="00E80020"/>
    <w:rsid w:val="00E82606"/>
    <w:rsid w:val="00E82F29"/>
    <w:rsid w:val="00E91481"/>
    <w:rsid w:val="00E953CD"/>
    <w:rsid w:val="00E96583"/>
    <w:rsid w:val="00E968AF"/>
    <w:rsid w:val="00EA0258"/>
    <w:rsid w:val="00EA0A16"/>
    <w:rsid w:val="00EB6C67"/>
    <w:rsid w:val="00EC1134"/>
    <w:rsid w:val="00ED4DAC"/>
    <w:rsid w:val="00EE4DFF"/>
    <w:rsid w:val="00EE639C"/>
    <w:rsid w:val="00EE7D43"/>
    <w:rsid w:val="00EF29D7"/>
    <w:rsid w:val="00EF327F"/>
    <w:rsid w:val="00EF3830"/>
    <w:rsid w:val="00EF679F"/>
    <w:rsid w:val="00F07F43"/>
    <w:rsid w:val="00F14E87"/>
    <w:rsid w:val="00F308D5"/>
    <w:rsid w:val="00F4038F"/>
    <w:rsid w:val="00F42A1F"/>
    <w:rsid w:val="00F80B79"/>
    <w:rsid w:val="00F85AA5"/>
    <w:rsid w:val="00F93DBF"/>
    <w:rsid w:val="00F95A94"/>
    <w:rsid w:val="00F97509"/>
    <w:rsid w:val="00FB02E6"/>
    <w:rsid w:val="00FB151C"/>
    <w:rsid w:val="00FB403C"/>
    <w:rsid w:val="00FB663E"/>
    <w:rsid w:val="00FC0418"/>
    <w:rsid w:val="00FC2B21"/>
    <w:rsid w:val="00FC788E"/>
    <w:rsid w:val="00FF194C"/>
    <w:rsid w:val="00FF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6D35288"/>
  <w15:docId w15:val="{90C95CB7-7D46-415E-895C-4C421589C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30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9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42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42E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342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42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ramos\Downloads\Temp_MeetingAgendaClassic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DCB7B78-D4B0-418D-B665-5B59219F7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Temp_MeetingAgendaClassic (1).dotx</Template>
  <TotalTime>1</TotalTime>
  <Pages>4</Pages>
  <Words>1171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Smartsheet.com</Company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Ramos</dc:creator>
  <cp:lastModifiedBy>Poppert Jr, Richard</cp:lastModifiedBy>
  <cp:revision>2</cp:revision>
  <cp:lastPrinted>2022-06-13T20:57:00Z</cp:lastPrinted>
  <dcterms:created xsi:type="dcterms:W3CDTF">2022-07-10T20:42:00Z</dcterms:created>
  <dcterms:modified xsi:type="dcterms:W3CDTF">2022-07-10T20:42:00Z</dcterms:modified>
</cp:coreProperties>
</file>