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5C1EC" w14:textId="45D24710" w:rsidR="00F31819" w:rsidRPr="00314E25" w:rsidRDefault="00755BC6" w:rsidP="004F4F9B">
      <w:pPr>
        <w:spacing w:line="360" w:lineRule="auto"/>
        <w:jc w:val="center"/>
        <w:rPr>
          <w:rFonts w:ascii="Arial" w:hAnsi="Arial"/>
          <w:b/>
          <w:sz w:val="40"/>
          <w:szCs w:val="40"/>
        </w:rPr>
      </w:pPr>
      <w:r>
        <w:rPr>
          <w:rFonts w:ascii="Arial" w:hAnsi="Arial"/>
          <w:b/>
          <w:sz w:val="28"/>
          <w:szCs w:val="28"/>
        </w:rPr>
        <w:br/>
      </w:r>
      <w:r w:rsidR="00F31819" w:rsidRPr="004F4F9B">
        <w:rPr>
          <w:rFonts w:ascii="Arial" w:hAnsi="Arial"/>
          <w:b/>
          <w:sz w:val="28"/>
          <w:szCs w:val="28"/>
        </w:rPr>
        <w:t>Board of Directors Meeting</w:t>
      </w:r>
      <w:r w:rsidR="00F31819">
        <w:rPr>
          <w:rFonts w:ascii="Arial" w:hAnsi="Arial"/>
          <w:b/>
        </w:rPr>
        <w:br/>
      </w:r>
      <w:r w:rsidR="00FC1E9A">
        <w:rPr>
          <w:rFonts w:ascii="Arial" w:hAnsi="Arial"/>
          <w:b/>
        </w:rPr>
        <w:t>August 9</w:t>
      </w:r>
      <w:r w:rsidR="003146BB">
        <w:rPr>
          <w:rFonts w:ascii="Arial" w:hAnsi="Arial"/>
          <w:b/>
        </w:rPr>
        <w:t>, 2022 6:30pm</w:t>
      </w:r>
    </w:p>
    <w:p w14:paraId="4CCA655A" w14:textId="155C6C73" w:rsidR="00F31819" w:rsidRDefault="00353C84" w:rsidP="00755BC6">
      <w:pPr>
        <w:spacing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ARFC Church</w:t>
      </w:r>
      <w:r w:rsidR="00755BC6">
        <w:rPr>
          <w:rFonts w:ascii="Arial" w:hAnsi="Arial"/>
          <w:b/>
        </w:rPr>
        <w:br/>
      </w:r>
    </w:p>
    <w:p w14:paraId="4C424D92" w14:textId="35688F22" w:rsidR="00AB7826" w:rsidRDefault="00C91E81" w:rsidP="00AB7826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Meeting</w:t>
      </w:r>
      <w:r w:rsidR="0008415E">
        <w:rPr>
          <w:rFonts w:ascii="Arial" w:hAnsi="Arial"/>
          <w:b/>
        </w:rPr>
        <w:t xml:space="preserve"> Details:</w:t>
      </w:r>
      <w:r w:rsidR="000F221E">
        <w:rPr>
          <w:rFonts w:ascii="Arial" w:hAnsi="Arial"/>
          <w:b/>
        </w:rPr>
        <w:br/>
      </w:r>
    </w:p>
    <w:p w14:paraId="26A6C1D1" w14:textId="310BFFFC" w:rsidR="00AB7826" w:rsidRPr="004F31F6" w:rsidRDefault="00AB7826" w:rsidP="00AB7826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Meeting Called to Order</w:t>
      </w:r>
      <w:r w:rsidR="00DA4376" w:rsidRPr="004F31F6">
        <w:rPr>
          <w:rFonts w:ascii="Arial" w:hAnsi="Arial"/>
          <w:bCs/>
        </w:rPr>
        <w:t xml:space="preserve">: </w:t>
      </w:r>
    </w:p>
    <w:p w14:paraId="1CB003E5" w14:textId="6C52D8EB" w:rsidR="00D93F82" w:rsidRDefault="00AB7826" w:rsidP="00D93F82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Members not in Attendance:</w:t>
      </w:r>
      <w:r w:rsidR="00A8177E" w:rsidRPr="004F31F6">
        <w:rPr>
          <w:rFonts w:ascii="Arial" w:hAnsi="Arial"/>
          <w:bCs/>
        </w:rPr>
        <w:t xml:space="preserve"> </w:t>
      </w:r>
      <w:r w:rsidR="00C91E81">
        <w:rPr>
          <w:rFonts w:ascii="Arial" w:hAnsi="Arial"/>
          <w:bCs/>
        </w:rPr>
        <w:t>12</w:t>
      </w:r>
    </w:p>
    <w:p w14:paraId="3D060E5E" w14:textId="7AE408D3" w:rsidR="00D93F82" w:rsidRDefault="00A40975" w:rsidP="00D93F82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D93F82">
        <w:rPr>
          <w:rFonts w:ascii="Arial" w:hAnsi="Arial"/>
          <w:bCs/>
        </w:rPr>
        <w:t xml:space="preserve">Quorum Reached: </w:t>
      </w:r>
      <w:r w:rsidR="00F74C95">
        <w:rPr>
          <w:rFonts w:ascii="Arial" w:hAnsi="Arial"/>
          <w:bCs/>
        </w:rPr>
        <w:t>8</w:t>
      </w:r>
      <w:r w:rsidR="00B02F14">
        <w:rPr>
          <w:rFonts w:ascii="Arial" w:hAnsi="Arial"/>
          <w:bCs/>
        </w:rPr>
        <w:t>/20 in attendance</w:t>
      </w:r>
    </w:p>
    <w:p w14:paraId="466A39A5" w14:textId="77777777" w:rsidR="00D93F82" w:rsidRPr="00D93F82" w:rsidRDefault="00D93F82" w:rsidP="00D93F82">
      <w:pPr>
        <w:spacing w:line="360" w:lineRule="auto"/>
        <w:ind w:left="1080"/>
        <w:rPr>
          <w:rFonts w:ascii="Arial" w:hAnsi="Arial"/>
          <w:bCs/>
        </w:rPr>
      </w:pPr>
    </w:p>
    <w:p w14:paraId="7A8CD532" w14:textId="40223F46" w:rsidR="00AB7826" w:rsidRDefault="00AB7826" w:rsidP="00D93F82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D93F82">
        <w:rPr>
          <w:rFonts w:ascii="Arial" w:hAnsi="Arial"/>
          <w:bCs/>
        </w:rPr>
        <w:t>Review</w:t>
      </w:r>
      <w:r w:rsidR="00443CB7">
        <w:rPr>
          <w:rFonts w:ascii="Arial" w:hAnsi="Arial"/>
          <w:bCs/>
        </w:rPr>
        <w:t>/Approve</w:t>
      </w:r>
      <w:r w:rsidRPr="00D93F82">
        <w:rPr>
          <w:rFonts w:ascii="Arial" w:hAnsi="Arial"/>
          <w:bCs/>
        </w:rPr>
        <w:t xml:space="preserve"> Previous Meeting Minutes </w:t>
      </w:r>
      <w:r w:rsidR="0005377E">
        <w:rPr>
          <w:rFonts w:ascii="Arial" w:hAnsi="Arial"/>
          <w:bCs/>
        </w:rPr>
        <w:t>&amp; Financial</w:t>
      </w:r>
      <w:r w:rsidR="00B010C0">
        <w:rPr>
          <w:rFonts w:ascii="Arial" w:hAnsi="Arial"/>
          <w:bCs/>
        </w:rPr>
        <w:t>s</w:t>
      </w:r>
      <w:r w:rsidR="00FB202C">
        <w:rPr>
          <w:rFonts w:ascii="Arial" w:hAnsi="Arial"/>
          <w:bCs/>
        </w:rPr>
        <w:t xml:space="preserve">  Michelle 1, Roz 2</w:t>
      </w:r>
    </w:p>
    <w:p w14:paraId="09918925" w14:textId="77777777" w:rsidR="00D93F82" w:rsidRPr="0005377E" w:rsidRDefault="00D93F82" w:rsidP="0005377E">
      <w:pPr>
        <w:spacing w:line="360" w:lineRule="auto"/>
        <w:rPr>
          <w:rFonts w:ascii="Arial" w:hAnsi="Arial"/>
          <w:bCs/>
        </w:rPr>
      </w:pPr>
    </w:p>
    <w:p w14:paraId="517956F3" w14:textId="233B2770" w:rsidR="00BE148B" w:rsidRDefault="00443CB7" w:rsidP="0063033A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Review/</w:t>
      </w:r>
      <w:r w:rsidR="00AB7826" w:rsidRPr="004F31F6">
        <w:rPr>
          <w:rFonts w:ascii="Arial" w:hAnsi="Arial"/>
          <w:bCs/>
        </w:rPr>
        <w:t xml:space="preserve">Approve </w:t>
      </w:r>
      <w:r w:rsidR="0005377E">
        <w:rPr>
          <w:rFonts w:ascii="Arial" w:hAnsi="Arial"/>
          <w:bCs/>
        </w:rPr>
        <w:t>Financials</w:t>
      </w:r>
      <w:r w:rsidR="00AB7826" w:rsidRPr="004F31F6">
        <w:rPr>
          <w:rFonts w:ascii="Arial" w:hAnsi="Arial"/>
          <w:bCs/>
        </w:rPr>
        <w:t xml:space="preserve"> for Last Month</w:t>
      </w:r>
      <w:r w:rsidR="00A8177E" w:rsidRPr="004F31F6">
        <w:rPr>
          <w:rFonts w:ascii="Arial" w:hAnsi="Arial"/>
          <w:bCs/>
        </w:rPr>
        <w:t>:</w:t>
      </w:r>
      <w:r w:rsidR="003146BB" w:rsidRPr="004F31F6">
        <w:rPr>
          <w:rFonts w:ascii="Arial" w:hAnsi="Arial"/>
          <w:bCs/>
        </w:rPr>
        <w:t xml:space="preserve"> </w:t>
      </w:r>
      <w:r w:rsidR="00B010C0">
        <w:rPr>
          <w:rFonts w:ascii="Arial" w:hAnsi="Arial"/>
          <w:bCs/>
        </w:rPr>
        <w:t>Courtney/Manny</w:t>
      </w:r>
    </w:p>
    <w:p w14:paraId="0FBCC9B6" w14:textId="77777777" w:rsidR="00D93F82" w:rsidRPr="00B010C0" w:rsidRDefault="00D93F82" w:rsidP="00B010C0">
      <w:pPr>
        <w:spacing w:line="360" w:lineRule="auto"/>
        <w:rPr>
          <w:rFonts w:ascii="Arial" w:hAnsi="Arial"/>
          <w:bCs/>
        </w:rPr>
      </w:pPr>
    </w:p>
    <w:p w14:paraId="6248A16E" w14:textId="52BCCA48" w:rsidR="0025144C" w:rsidRPr="0025144C" w:rsidRDefault="00AB7826" w:rsidP="0025144C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Agenda Items Requested</w:t>
      </w:r>
    </w:p>
    <w:p w14:paraId="26B7CD7D" w14:textId="4E8BBF6B" w:rsidR="00362EAB" w:rsidRDefault="0025144C" w:rsidP="0025144C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50/70 strategy</w:t>
      </w:r>
      <w:r w:rsidR="004E6389">
        <w:rPr>
          <w:rFonts w:ascii="Arial" w:hAnsi="Arial"/>
          <w:bCs/>
        </w:rPr>
        <w:t xml:space="preserve"> Little league</w:t>
      </w:r>
      <w:r w:rsidR="009765E3">
        <w:rPr>
          <w:rFonts w:ascii="Arial" w:hAnsi="Arial"/>
          <w:bCs/>
        </w:rPr>
        <w:t>:  W</w:t>
      </w:r>
      <w:r w:rsidR="004E6389">
        <w:rPr>
          <w:rFonts w:ascii="Arial" w:hAnsi="Arial"/>
          <w:bCs/>
        </w:rPr>
        <w:t>ants to push</w:t>
      </w:r>
      <w:r w:rsidR="009611F7">
        <w:rPr>
          <w:rFonts w:ascii="Arial" w:hAnsi="Arial"/>
          <w:bCs/>
        </w:rPr>
        <w:t>, 11-13</w:t>
      </w:r>
      <w:r w:rsidR="00C8151A">
        <w:rPr>
          <w:rFonts w:ascii="Arial" w:hAnsi="Arial"/>
          <w:bCs/>
        </w:rPr>
        <w:t xml:space="preserve">, </w:t>
      </w:r>
      <w:r w:rsidR="00A02E2B">
        <w:rPr>
          <w:rFonts w:ascii="Arial" w:hAnsi="Arial"/>
          <w:bCs/>
        </w:rPr>
        <w:t>some aren’t in favor, spreading too thin</w:t>
      </w:r>
      <w:r w:rsidR="00763677">
        <w:rPr>
          <w:rFonts w:ascii="Arial" w:hAnsi="Arial"/>
          <w:bCs/>
        </w:rPr>
        <w:t xml:space="preserve"> (taking away from Maj/Jr)</w:t>
      </w:r>
      <w:r w:rsidR="00B37910">
        <w:rPr>
          <w:rFonts w:ascii="Arial" w:hAnsi="Arial"/>
          <w:bCs/>
        </w:rPr>
        <w:t xml:space="preserve"> Tahoe likes for dev, extra reps</w:t>
      </w:r>
    </w:p>
    <w:p w14:paraId="4354A4D4" w14:textId="082B35A8" w:rsidR="000F221E" w:rsidRPr="002A3717" w:rsidRDefault="00DC7C6B" w:rsidP="0025144C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Playing up and drafts</w:t>
      </w:r>
      <w:r w:rsidR="009765E3">
        <w:rPr>
          <w:rFonts w:ascii="Arial" w:hAnsi="Arial"/>
          <w:bCs/>
        </w:rPr>
        <w:t xml:space="preserve">:  </w:t>
      </w:r>
      <w:r w:rsidR="00E02737">
        <w:rPr>
          <w:rFonts w:ascii="Arial" w:hAnsi="Arial"/>
          <w:bCs/>
        </w:rPr>
        <w:t>League driven decision</w:t>
      </w:r>
      <w:r w:rsidR="00813CEC">
        <w:rPr>
          <w:rFonts w:ascii="Arial" w:hAnsi="Arial"/>
          <w:bCs/>
        </w:rPr>
        <w:t xml:space="preserve">, </w:t>
      </w:r>
      <w:r w:rsidR="000F221E" w:rsidRPr="002A3717">
        <w:rPr>
          <w:rFonts w:ascii="Arial" w:hAnsi="Arial"/>
          <w:bCs/>
        </w:rPr>
        <w:br/>
      </w:r>
    </w:p>
    <w:p w14:paraId="55478BBF" w14:textId="2767D977" w:rsidR="009B4E10" w:rsidRPr="000C7163" w:rsidRDefault="009B4E10" w:rsidP="00AB7826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0C7163">
        <w:rPr>
          <w:rFonts w:ascii="Arial" w:hAnsi="Arial"/>
          <w:bCs/>
        </w:rPr>
        <w:t>Calendar</w:t>
      </w:r>
    </w:p>
    <w:p w14:paraId="0C4DC045" w14:textId="162183CC" w:rsidR="009B4E10" w:rsidRPr="004F31F6" w:rsidRDefault="009B4E10" w:rsidP="009B4E10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Past 30 Days</w:t>
      </w:r>
    </w:p>
    <w:p w14:paraId="286C39CE" w14:textId="39D66991" w:rsidR="00B010C0" w:rsidRPr="004F31F6" w:rsidRDefault="00B010C0" w:rsidP="00B010C0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Fall Ball Registration</w:t>
      </w:r>
      <w:r w:rsidR="00F35BA6">
        <w:rPr>
          <w:rFonts w:ascii="Arial" w:hAnsi="Arial"/>
          <w:bCs/>
        </w:rPr>
        <w:t xml:space="preserve"> (status, suggestions)</w:t>
      </w:r>
      <w:r w:rsidR="00375846">
        <w:rPr>
          <w:rFonts w:ascii="Arial" w:hAnsi="Arial"/>
          <w:bCs/>
        </w:rPr>
        <w:t xml:space="preserve">  76, good mix</w:t>
      </w:r>
    </w:p>
    <w:p w14:paraId="64CB4718" w14:textId="2E3803EE" w:rsidR="00B010C0" w:rsidRPr="004F31F6" w:rsidRDefault="00B010C0" w:rsidP="00B010C0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 xml:space="preserve">Player Clinics </w:t>
      </w:r>
      <w:r w:rsidR="00F35BA6">
        <w:rPr>
          <w:rFonts w:ascii="Arial" w:hAnsi="Arial"/>
          <w:bCs/>
        </w:rPr>
        <w:t>(status, suggestions)</w:t>
      </w:r>
      <w:r w:rsidR="00D322A1">
        <w:rPr>
          <w:rFonts w:ascii="Arial" w:hAnsi="Arial"/>
          <w:bCs/>
        </w:rPr>
        <w:t xml:space="preserve">  </w:t>
      </w:r>
    </w:p>
    <w:p w14:paraId="1E61A043" w14:textId="599EBFFA" w:rsidR="009B4E10" w:rsidRPr="004F31F6" w:rsidRDefault="00BD1CCF" w:rsidP="009B4E10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Next</w:t>
      </w:r>
      <w:r w:rsidR="009B4E10" w:rsidRPr="004F31F6">
        <w:rPr>
          <w:rFonts w:ascii="Arial" w:hAnsi="Arial"/>
          <w:bCs/>
        </w:rPr>
        <w:t xml:space="preserve"> 30 days</w:t>
      </w:r>
    </w:p>
    <w:p w14:paraId="08521258" w14:textId="1A2DD357" w:rsidR="004412ED" w:rsidRPr="004F31F6" w:rsidRDefault="00297ABC" w:rsidP="004412ED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Fall Ball Registration:</w:t>
      </w:r>
      <w:r w:rsidR="00FA16C9">
        <w:rPr>
          <w:rFonts w:ascii="Arial" w:hAnsi="Arial"/>
          <w:bCs/>
        </w:rPr>
        <w:t xml:space="preserve">  </w:t>
      </w:r>
      <w:r w:rsidR="00994043">
        <w:rPr>
          <w:rFonts w:ascii="Arial" w:hAnsi="Arial"/>
          <w:bCs/>
        </w:rPr>
        <w:t>Need all forms and some laminated docs for reg folder</w:t>
      </w:r>
    </w:p>
    <w:p w14:paraId="72BAA5FF" w14:textId="4E1D551C" w:rsidR="00431E64" w:rsidRPr="004F31F6" w:rsidRDefault="000D420A" w:rsidP="006B0FE7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 xml:space="preserve">Player Clinics </w:t>
      </w:r>
    </w:p>
    <w:p w14:paraId="44156E67" w14:textId="70D75277" w:rsidR="000D420A" w:rsidRDefault="00F35BA6" w:rsidP="000D420A">
      <w:pPr>
        <w:pStyle w:val="ListParagraph"/>
        <w:numPr>
          <w:ilvl w:val="3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Aug 20</w:t>
      </w:r>
      <w:r w:rsidR="00AE10A6">
        <w:rPr>
          <w:rFonts w:ascii="Arial" w:hAnsi="Arial"/>
          <w:bCs/>
        </w:rPr>
        <w:t xml:space="preserve"> Madera</w:t>
      </w:r>
      <w:r w:rsidR="00B35836">
        <w:rPr>
          <w:rFonts w:ascii="Arial" w:hAnsi="Arial"/>
          <w:bCs/>
        </w:rPr>
        <w:t xml:space="preserve"> (all ages?)</w:t>
      </w:r>
      <w:r w:rsidR="00994043">
        <w:rPr>
          <w:rFonts w:ascii="Arial" w:hAnsi="Arial"/>
          <w:bCs/>
        </w:rPr>
        <w:t xml:space="preserve">  </w:t>
      </w:r>
      <w:r w:rsidR="00135625">
        <w:rPr>
          <w:rFonts w:ascii="Arial" w:hAnsi="Arial"/>
          <w:bCs/>
        </w:rPr>
        <w:t xml:space="preserve">Attendees: </w:t>
      </w:r>
      <w:r w:rsidR="00CB2F27">
        <w:rPr>
          <w:rFonts w:ascii="Arial" w:hAnsi="Arial"/>
          <w:bCs/>
        </w:rPr>
        <w:t>Richard, Blanca, Ty, Jose, Robert, Roz</w:t>
      </w:r>
      <w:r w:rsidR="00501AC5">
        <w:rPr>
          <w:rFonts w:ascii="Arial" w:hAnsi="Arial"/>
          <w:bCs/>
        </w:rPr>
        <w:t xml:space="preserve">, Garsh, Tahoe, </w:t>
      </w:r>
      <w:r w:rsidR="00FA7D97">
        <w:rPr>
          <w:rFonts w:ascii="Arial" w:hAnsi="Arial"/>
          <w:bCs/>
        </w:rPr>
        <w:t>Axel, Jake, Trevor, Robbie</w:t>
      </w:r>
      <w:r w:rsidR="006D43F3">
        <w:rPr>
          <w:rFonts w:ascii="Arial" w:hAnsi="Arial"/>
          <w:bCs/>
        </w:rPr>
        <w:t>, Mike, Michelle</w:t>
      </w:r>
    </w:p>
    <w:p w14:paraId="35B29D59" w14:textId="49A3C153" w:rsidR="0047058B" w:rsidRPr="004F31F6" w:rsidRDefault="0047058B" w:rsidP="0047058B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Parent Meeting</w:t>
      </w:r>
      <w:r w:rsidR="00534314">
        <w:rPr>
          <w:rFonts w:ascii="Arial" w:hAnsi="Arial"/>
          <w:bCs/>
        </w:rPr>
        <w:t xml:space="preserve">, </w:t>
      </w:r>
      <w:r w:rsidR="00F40ACE">
        <w:rPr>
          <w:rFonts w:ascii="Arial" w:hAnsi="Arial"/>
          <w:bCs/>
        </w:rPr>
        <w:t>Sat 13, Blanca, Kristen, Richard</w:t>
      </w:r>
    </w:p>
    <w:p w14:paraId="22A4EC04" w14:textId="77777777" w:rsidR="00AE10A6" w:rsidRDefault="00AE10A6" w:rsidP="00AE10A6">
      <w:pPr>
        <w:pStyle w:val="ListParagraph"/>
        <w:spacing w:line="360" w:lineRule="auto"/>
        <w:rPr>
          <w:rFonts w:ascii="Arial" w:hAnsi="Arial"/>
          <w:bCs/>
        </w:rPr>
      </w:pPr>
    </w:p>
    <w:p w14:paraId="75C678EF" w14:textId="2712CF7B" w:rsidR="00AE10A6" w:rsidRDefault="00556E7F" w:rsidP="00862761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0C7163">
        <w:rPr>
          <w:rFonts w:ascii="Arial" w:hAnsi="Arial"/>
          <w:bCs/>
        </w:rPr>
        <w:t>Old Busines</w:t>
      </w:r>
      <w:r w:rsidR="000C7163" w:rsidRPr="000C7163">
        <w:rPr>
          <w:rFonts w:ascii="Arial" w:hAnsi="Arial"/>
          <w:bCs/>
        </w:rPr>
        <w:t>s</w:t>
      </w:r>
    </w:p>
    <w:p w14:paraId="790A9279" w14:textId="5A1A6D39" w:rsidR="00B81F5E" w:rsidRPr="000C7163" w:rsidRDefault="00556E7F" w:rsidP="00862761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0C7163">
        <w:rPr>
          <w:rFonts w:ascii="Arial" w:hAnsi="Arial"/>
          <w:bCs/>
        </w:rPr>
        <w:t>New Business</w:t>
      </w:r>
      <w:r w:rsidR="00B81F5E" w:rsidRPr="000C7163">
        <w:rPr>
          <w:rFonts w:ascii="Arial" w:hAnsi="Arial"/>
          <w:bCs/>
        </w:rPr>
        <w:tab/>
      </w:r>
    </w:p>
    <w:p w14:paraId="3889DB60" w14:textId="77777777" w:rsidR="00B40929" w:rsidRDefault="005F5504" w:rsidP="00B40929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Buildings and Grounds</w:t>
      </w:r>
      <w:r w:rsidR="00B40929">
        <w:rPr>
          <w:rFonts w:ascii="Arial" w:hAnsi="Arial"/>
          <w:bCs/>
        </w:rPr>
        <w:t xml:space="preserve"> </w:t>
      </w:r>
    </w:p>
    <w:p w14:paraId="31BF70C6" w14:textId="0F83842A" w:rsidR="00336B0E" w:rsidRDefault="00B40929" w:rsidP="00B40929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What do we need to improve?</w:t>
      </w:r>
      <w:r w:rsidR="00403189">
        <w:rPr>
          <w:rFonts w:ascii="Arial" w:hAnsi="Arial"/>
          <w:bCs/>
        </w:rPr>
        <w:t xml:space="preserve">   </w:t>
      </w:r>
      <w:r w:rsidR="001C31D5">
        <w:rPr>
          <w:rFonts w:ascii="Arial" w:hAnsi="Arial"/>
          <w:bCs/>
        </w:rPr>
        <w:t>Grass cutting</w:t>
      </w:r>
      <w:r w:rsidR="00987CA6">
        <w:rPr>
          <w:rFonts w:ascii="Arial" w:hAnsi="Arial"/>
          <w:bCs/>
        </w:rPr>
        <w:t>, weeding and edging</w:t>
      </w:r>
      <w:r w:rsidR="00EE130A">
        <w:rPr>
          <w:rFonts w:ascii="Arial" w:hAnsi="Arial"/>
          <w:bCs/>
        </w:rPr>
        <w:t>.  Check with Ty on batting cages</w:t>
      </w:r>
      <w:r w:rsidR="004B42F0">
        <w:rPr>
          <w:rFonts w:ascii="Arial" w:hAnsi="Arial"/>
          <w:bCs/>
        </w:rPr>
        <w:t>.  Richard to check on batting</w:t>
      </w:r>
      <w:r w:rsidR="009B29CB">
        <w:rPr>
          <w:rFonts w:ascii="Arial" w:hAnsi="Arial"/>
          <w:bCs/>
        </w:rPr>
        <w:t xml:space="preserve"> cages with </w:t>
      </w:r>
      <w:r w:rsidR="006A20E4">
        <w:rPr>
          <w:rFonts w:ascii="Arial" w:hAnsi="Arial"/>
          <w:bCs/>
        </w:rPr>
        <w:t xml:space="preserve">Sunrise, we want to add 4’ to the batting </w:t>
      </w:r>
      <w:r w:rsidR="0019120C">
        <w:rPr>
          <w:rFonts w:ascii="Arial" w:hAnsi="Arial"/>
          <w:bCs/>
        </w:rPr>
        <w:t>cage height</w:t>
      </w:r>
      <w:r w:rsidR="003F16E5">
        <w:rPr>
          <w:rFonts w:ascii="Arial" w:hAnsi="Arial"/>
          <w:bCs/>
        </w:rPr>
        <w:t xml:space="preserve">.  </w:t>
      </w:r>
      <w:r w:rsidR="00E20200">
        <w:rPr>
          <w:rFonts w:ascii="Arial" w:hAnsi="Arial"/>
          <w:bCs/>
        </w:rPr>
        <w:t>All fields need dirt</w:t>
      </w:r>
      <w:r w:rsidR="00616FA6">
        <w:rPr>
          <w:rFonts w:ascii="Arial" w:hAnsi="Arial"/>
          <w:bCs/>
        </w:rPr>
        <w:t xml:space="preserve">.  Dan to ask </w:t>
      </w:r>
      <w:r w:rsidR="007C3E34">
        <w:rPr>
          <w:rFonts w:ascii="Arial" w:hAnsi="Arial"/>
          <w:bCs/>
        </w:rPr>
        <w:t>B</w:t>
      </w:r>
      <w:r w:rsidR="00A55A4C">
        <w:rPr>
          <w:rFonts w:ascii="Arial" w:hAnsi="Arial"/>
          <w:bCs/>
        </w:rPr>
        <w:t xml:space="preserve">&amp;G folks for list of needs.  </w:t>
      </w:r>
    </w:p>
    <w:p w14:paraId="0EA4E0AC" w14:textId="03F82F52" w:rsidR="00B40929" w:rsidRPr="004F31F6" w:rsidRDefault="00B40929" w:rsidP="00B40929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Supplies for fall</w:t>
      </w:r>
      <w:r w:rsidR="007376BA">
        <w:rPr>
          <w:rFonts w:ascii="Arial" w:hAnsi="Arial"/>
          <w:bCs/>
        </w:rPr>
        <w:t xml:space="preserve">:  </w:t>
      </w:r>
      <w:r w:rsidR="003A523A">
        <w:rPr>
          <w:rFonts w:ascii="Arial" w:hAnsi="Arial"/>
          <w:bCs/>
        </w:rPr>
        <w:t xml:space="preserve">Balls, Robert to put together bags.  </w:t>
      </w:r>
      <w:r w:rsidR="00013077">
        <w:rPr>
          <w:rFonts w:ascii="Arial" w:hAnsi="Arial"/>
          <w:bCs/>
        </w:rPr>
        <w:t xml:space="preserve">Need t-ball catcher gear, </w:t>
      </w:r>
    </w:p>
    <w:p w14:paraId="4154AA57" w14:textId="77777777" w:rsidR="00B40929" w:rsidRDefault="00975F69" w:rsidP="00862761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Equipment</w:t>
      </w:r>
    </w:p>
    <w:p w14:paraId="3318EB88" w14:textId="52650EC2" w:rsidR="00975F69" w:rsidRPr="00753F80" w:rsidRDefault="00B40929" w:rsidP="00753F80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Supplies for fall</w:t>
      </w:r>
      <w:r w:rsidR="003F16E5">
        <w:rPr>
          <w:rFonts w:ascii="Arial" w:hAnsi="Arial"/>
          <w:bCs/>
        </w:rPr>
        <w:t>:  Chalker for Garsh</w:t>
      </w:r>
      <w:r w:rsidR="00753F80">
        <w:rPr>
          <w:rFonts w:ascii="Arial" w:hAnsi="Arial"/>
          <w:bCs/>
        </w:rPr>
        <w:t xml:space="preserve"> </w:t>
      </w:r>
      <w:r w:rsidR="007B3E6B">
        <w:rPr>
          <w:rFonts w:ascii="Arial" w:hAnsi="Arial"/>
          <w:bCs/>
        </w:rPr>
        <w:t>(and another)</w:t>
      </w:r>
      <w:r w:rsidR="00753F80">
        <w:rPr>
          <w:rFonts w:ascii="Arial" w:hAnsi="Arial"/>
          <w:bCs/>
        </w:rPr>
        <w:t>, Balls, Robert to put together bags.  Need t-ball catcher gear</w:t>
      </w:r>
    </w:p>
    <w:p w14:paraId="55845787" w14:textId="4BC7D6DC" w:rsidR="00B23DDD" w:rsidRDefault="00E07C19" w:rsidP="009B7E8E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Coaching Coordinato</w:t>
      </w:r>
      <w:r w:rsidR="004B611D">
        <w:rPr>
          <w:rFonts w:ascii="Arial" w:hAnsi="Arial"/>
          <w:bCs/>
        </w:rPr>
        <w:t>r</w:t>
      </w:r>
    </w:p>
    <w:p w14:paraId="4C8AA650" w14:textId="4AB018A8" w:rsidR="004B611D" w:rsidRDefault="004B611D" w:rsidP="004B611D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Fall Managers and coaches</w:t>
      </w:r>
    </w:p>
    <w:p w14:paraId="464905E4" w14:textId="3B3520A3" w:rsidR="004C3BD0" w:rsidRDefault="004C3BD0" w:rsidP="004B611D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Feedback</w:t>
      </w:r>
      <w:r w:rsidR="00457126">
        <w:rPr>
          <w:rFonts w:ascii="Arial" w:hAnsi="Arial"/>
          <w:bCs/>
        </w:rPr>
        <w:t xml:space="preserve"> to coach candidates</w:t>
      </w:r>
    </w:p>
    <w:p w14:paraId="2FD824A2" w14:textId="12260558" w:rsidR="00CA17BC" w:rsidRPr="004F31F6" w:rsidRDefault="00CA17BC" w:rsidP="00CA17BC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Fundraisin</w:t>
      </w:r>
      <w:r w:rsidR="00F02C3C">
        <w:rPr>
          <w:rFonts w:ascii="Arial" w:hAnsi="Arial"/>
          <w:bCs/>
        </w:rPr>
        <w:t>g: Oct haunted house, Roz</w:t>
      </w:r>
      <w:r w:rsidR="003D1608">
        <w:rPr>
          <w:rFonts w:ascii="Arial" w:hAnsi="Arial"/>
          <w:bCs/>
        </w:rPr>
        <w:t xml:space="preserve">.  We need decorations, put name on them. </w:t>
      </w:r>
      <w:r w:rsidR="00834934">
        <w:rPr>
          <w:rFonts w:ascii="Arial" w:hAnsi="Arial"/>
          <w:bCs/>
        </w:rPr>
        <w:t xml:space="preserve">Admission is canned goods.  </w:t>
      </w:r>
      <w:r w:rsidR="00FE71D3">
        <w:rPr>
          <w:rFonts w:ascii="Arial" w:hAnsi="Arial"/>
          <w:bCs/>
        </w:rPr>
        <w:t>Turk</w:t>
      </w:r>
      <w:r w:rsidR="00DF766A">
        <w:rPr>
          <w:rFonts w:ascii="Arial" w:hAnsi="Arial"/>
          <w:bCs/>
        </w:rPr>
        <w:t xml:space="preserve">ey bowl!  </w:t>
      </w:r>
      <w:r w:rsidR="00834934">
        <w:rPr>
          <w:rFonts w:ascii="Arial" w:hAnsi="Arial"/>
          <w:bCs/>
        </w:rPr>
        <w:t>Santa breakfast</w:t>
      </w:r>
      <w:r w:rsidR="000351AF">
        <w:rPr>
          <w:rFonts w:ascii="Arial" w:hAnsi="Arial"/>
          <w:bCs/>
        </w:rPr>
        <w:t xml:space="preserve">, admission is </w:t>
      </w:r>
      <w:r w:rsidR="00175DA6">
        <w:rPr>
          <w:rFonts w:ascii="Arial" w:hAnsi="Arial"/>
          <w:bCs/>
        </w:rPr>
        <w:t xml:space="preserve">donations to Weave.  Spring crab feed </w:t>
      </w:r>
      <w:r w:rsidR="001028CA">
        <w:rPr>
          <w:rFonts w:ascii="Arial" w:hAnsi="Arial"/>
          <w:bCs/>
        </w:rPr>
        <w:t>January?</w:t>
      </w:r>
    </w:p>
    <w:p w14:paraId="37952D34" w14:textId="715EFC36" w:rsidR="00F13655" w:rsidRDefault="00F13655" w:rsidP="00F13655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Player Agent</w:t>
      </w:r>
    </w:p>
    <w:p w14:paraId="63FE99ED" w14:textId="19A16B3B" w:rsidR="00C66B8E" w:rsidRDefault="00C66B8E" w:rsidP="003E6C79">
      <w:pPr>
        <w:pStyle w:val="ListParagraph"/>
        <w:numPr>
          <w:ilvl w:val="2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Teams forming </w:t>
      </w:r>
      <w:r w:rsidR="003E6C79">
        <w:rPr>
          <w:rFonts w:ascii="Arial" w:hAnsi="Arial"/>
          <w:bCs/>
        </w:rPr>
        <w:t>soon!</w:t>
      </w:r>
      <w:r w:rsidR="002E620E">
        <w:rPr>
          <w:rFonts w:ascii="Arial" w:hAnsi="Arial"/>
          <w:bCs/>
        </w:rPr>
        <w:t xml:space="preserve"> Monday 15</w:t>
      </w:r>
      <w:r w:rsidR="002E620E" w:rsidRPr="002E620E">
        <w:rPr>
          <w:rFonts w:ascii="Arial" w:hAnsi="Arial"/>
          <w:bCs/>
          <w:vertAlign w:val="superscript"/>
        </w:rPr>
        <w:t>th</w:t>
      </w:r>
      <w:r w:rsidR="002E620E">
        <w:rPr>
          <w:rFonts w:ascii="Arial" w:hAnsi="Arial"/>
          <w:bCs/>
        </w:rPr>
        <w:t xml:space="preserve"> 6:30</w:t>
      </w:r>
    </w:p>
    <w:p w14:paraId="50D29121" w14:textId="167C8E8F" w:rsidR="00862761" w:rsidRDefault="005F5504" w:rsidP="00862761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Auxiliary</w:t>
      </w:r>
    </w:p>
    <w:p w14:paraId="4375B8A0" w14:textId="22BEE548" w:rsidR="0020663A" w:rsidRDefault="0020663A" w:rsidP="00862761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Sponsorships</w:t>
      </w:r>
    </w:p>
    <w:p w14:paraId="2FA950F4" w14:textId="740E4D18" w:rsidR="00EC48CC" w:rsidRDefault="00EC48CC" w:rsidP="000F6E42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Safety</w:t>
      </w:r>
      <w:r w:rsidR="00CA2729">
        <w:rPr>
          <w:rFonts w:ascii="Arial" w:hAnsi="Arial"/>
          <w:bCs/>
        </w:rPr>
        <w:t>:</w:t>
      </w:r>
      <w:r w:rsidR="000F6E42" w:rsidRPr="004F31F6">
        <w:rPr>
          <w:rFonts w:ascii="Arial" w:hAnsi="Arial"/>
          <w:bCs/>
        </w:rPr>
        <w:t xml:space="preserve"> </w:t>
      </w:r>
      <w:r w:rsidR="00B12598">
        <w:rPr>
          <w:rFonts w:ascii="Arial" w:hAnsi="Arial"/>
          <w:bCs/>
        </w:rPr>
        <w:t>Make sure Casey Call</w:t>
      </w:r>
      <w:r w:rsidR="002C59DC">
        <w:rPr>
          <w:rFonts w:ascii="Arial" w:hAnsi="Arial"/>
          <w:bCs/>
        </w:rPr>
        <w:t>i</w:t>
      </w:r>
      <w:r w:rsidR="00B12598">
        <w:rPr>
          <w:rFonts w:ascii="Arial" w:hAnsi="Arial"/>
          <w:bCs/>
        </w:rPr>
        <w:t>han</w:t>
      </w:r>
      <w:r w:rsidR="00CA2729">
        <w:rPr>
          <w:rFonts w:ascii="Arial" w:hAnsi="Arial"/>
          <w:bCs/>
        </w:rPr>
        <w:t xml:space="preserve"> is set</w:t>
      </w:r>
      <w:r w:rsidR="002C59DC">
        <w:rPr>
          <w:rFonts w:ascii="Arial" w:hAnsi="Arial"/>
          <w:bCs/>
        </w:rPr>
        <w:t>, Ty to inspect fields</w:t>
      </w:r>
      <w:r w:rsidR="002A3717">
        <w:rPr>
          <w:rFonts w:ascii="Arial" w:hAnsi="Arial"/>
          <w:bCs/>
        </w:rPr>
        <w:br/>
      </w:r>
    </w:p>
    <w:p w14:paraId="154C30F9" w14:textId="365AE6DA" w:rsidR="0005377E" w:rsidRDefault="0005377E" w:rsidP="0005377E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 xml:space="preserve">Board Positions – </w:t>
      </w:r>
      <w:r w:rsidR="00C541C8">
        <w:rPr>
          <w:rFonts w:ascii="Arial" w:hAnsi="Arial"/>
          <w:bCs/>
        </w:rPr>
        <w:t>Committees</w:t>
      </w:r>
    </w:p>
    <w:p w14:paraId="5286B7F6" w14:textId="77777777" w:rsidR="0005377E" w:rsidRPr="00463ADB" w:rsidRDefault="0005377E" w:rsidP="00463ADB">
      <w:pPr>
        <w:spacing w:line="360" w:lineRule="auto"/>
        <w:rPr>
          <w:rFonts w:ascii="Arial" w:hAnsi="Arial"/>
          <w:bCs/>
        </w:rPr>
      </w:pPr>
    </w:p>
    <w:p w14:paraId="45774BEA" w14:textId="0AC83034" w:rsidR="00F256E9" w:rsidRPr="004F31F6" w:rsidRDefault="00AF0CC0" w:rsidP="00F256E9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 xml:space="preserve">Potential </w:t>
      </w:r>
      <w:r w:rsidR="005C07CE" w:rsidRPr="004F31F6">
        <w:rPr>
          <w:rFonts w:ascii="Arial" w:hAnsi="Arial"/>
          <w:bCs/>
        </w:rPr>
        <w:t>CHLL/SLL merger:</w:t>
      </w:r>
    </w:p>
    <w:p w14:paraId="11984DAC" w14:textId="7A00D0D0" w:rsidR="005C07CE" w:rsidRPr="004F31F6" w:rsidRDefault="005C07CE" w:rsidP="005C07CE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Updates</w:t>
      </w:r>
      <w:r w:rsidR="00AF0CC0" w:rsidRPr="004F31F6">
        <w:rPr>
          <w:rFonts w:ascii="Arial" w:hAnsi="Arial"/>
          <w:bCs/>
        </w:rPr>
        <w:t xml:space="preserve">, learning and </w:t>
      </w:r>
      <w:r w:rsidR="00562066" w:rsidRPr="004F31F6">
        <w:rPr>
          <w:rFonts w:ascii="Arial" w:hAnsi="Arial"/>
          <w:bCs/>
        </w:rPr>
        <w:t>discovery</w:t>
      </w:r>
    </w:p>
    <w:p w14:paraId="719C8CCF" w14:textId="60349009" w:rsidR="00D90597" w:rsidRDefault="00AF0CC0" w:rsidP="00D90597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>Wh</w:t>
      </w:r>
      <w:r w:rsidR="004F31F6">
        <w:rPr>
          <w:rFonts w:ascii="Arial" w:hAnsi="Arial"/>
          <w:bCs/>
        </w:rPr>
        <w:t>a</w:t>
      </w:r>
      <w:r w:rsidRPr="004F31F6">
        <w:rPr>
          <w:rFonts w:ascii="Arial" w:hAnsi="Arial"/>
          <w:bCs/>
        </w:rPr>
        <w:t>t’s next</w:t>
      </w:r>
      <w:r w:rsidR="00744232" w:rsidRPr="004F31F6">
        <w:rPr>
          <w:rFonts w:ascii="Arial" w:hAnsi="Arial"/>
          <w:bCs/>
        </w:rPr>
        <w:t xml:space="preserve"> (discussion)</w:t>
      </w:r>
    </w:p>
    <w:p w14:paraId="5B86A533" w14:textId="591F5303" w:rsidR="00D90597" w:rsidRPr="00D90597" w:rsidRDefault="00D90597" w:rsidP="00D90597">
      <w:pPr>
        <w:pStyle w:val="ListParagraph"/>
        <w:numPr>
          <w:ilvl w:val="1"/>
          <w:numId w:val="5"/>
        </w:numPr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>Need to have standing rules meetings before November 1</w:t>
      </w:r>
      <w:r w:rsidRPr="00D90597">
        <w:rPr>
          <w:rFonts w:ascii="Arial" w:hAnsi="Arial"/>
          <w:bCs/>
          <w:vertAlign w:val="superscript"/>
        </w:rPr>
        <w:t>st</w:t>
      </w:r>
      <w:r>
        <w:rPr>
          <w:rFonts w:ascii="Arial" w:hAnsi="Arial"/>
          <w:bCs/>
        </w:rPr>
        <w:t xml:space="preserve"> so we can start reg in Nov.  Schedule Oct.</w:t>
      </w:r>
      <w:r w:rsidR="0037089E">
        <w:rPr>
          <w:rFonts w:ascii="Arial" w:hAnsi="Arial"/>
          <w:bCs/>
        </w:rPr>
        <w:br/>
      </w:r>
    </w:p>
    <w:p w14:paraId="2A6986DD" w14:textId="7FFD46E7" w:rsidR="00CE5E11" w:rsidRPr="004F31F6" w:rsidRDefault="003E41E2" w:rsidP="00CE5E11">
      <w:pPr>
        <w:pStyle w:val="ListParagraph"/>
        <w:numPr>
          <w:ilvl w:val="0"/>
          <w:numId w:val="5"/>
        </w:numPr>
        <w:spacing w:line="360" w:lineRule="auto"/>
        <w:rPr>
          <w:rFonts w:ascii="Arial" w:hAnsi="Arial"/>
          <w:bCs/>
        </w:rPr>
      </w:pPr>
      <w:r w:rsidRPr="004F31F6">
        <w:rPr>
          <w:rFonts w:ascii="Arial" w:hAnsi="Arial"/>
          <w:bCs/>
        </w:rPr>
        <w:t xml:space="preserve"> </w:t>
      </w:r>
      <w:r w:rsidR="00AB7826" w:rsidRPr="004F31F6">
        <w:rPr>
          <w:rFonts w:ascii="Arial" w:hAnsi="Arial"/>
          <w:bCs/>
        </w:rPr>
        <w:t xml:space="preserve">Good </w:t>
      </w:r>
      <w:r w:rsidR="00777D99" w:rsidRPr="004F31F6">
        <w:rPr>
          <w:rFonts w:ascii="Arial" w:hAnsi="Arial"/>
          <w:bCs/>
        </w:rPr>
        <w:t>of the game</w:t>
      </w:r>
      <w:r w:rsidR="00CA2729">
        <w:rPr>
          <w:rFonts w:ascii="Arial" w:hAnsi="Arial"/>
          <w:bCs/>
        </w:rPr>
        <w:t>: None</w:t>
      </w:r>
    </w:p>
    <w:sectPr w:rsidR="00CE5E11" w:rsidRPr="004F31F6" w:rsidSect="000C7163">
      <w:headerReference w:type="default" r:id="rId8"/>
      <w:headerReference w:type="first" r:id="rId9"/>
      <w:pgSz w:w="12240" w:h="15840"/>
      <w:pgMar w:top="288" w:right="720" w:bottom="576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0FA55" w14:textId="77777777" w:rsidR="00DF754B" w:rsidRDefault="00DF754B" w:rsidP="008342EC">
      <w:r>
        <w:separator/>
      </w:r>
    </w:p>
  </w:endnote>
  <w:endnote w:type="continuationSeparator" w:id="0">
    <w:p w14:paraId="161B35F1" w14:textId="77777777" w:rsidR="00DF754B" w:rsidRDefault="00DF754B" w:rsidP="00834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48AC4" w14:textId="77777777" w:rsidR="00DF754B" w:rsidRDefault="00DF754B" w:rsidP="008342EC">
      <w:r>
        <w:separator/>
      </w:r>
    </w:p>
  </w:footnote>
  <w:footnote w:type="continuationSeparator" w:id="0">
    <w:p w14:paraId="3E7B6FCB" w14:textId="77777777" w:rsidR="00DF754B" w:rsidRDefault="00DF754B" w:rsidP="00834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AADCA" w14:textId="7EACA1C4" w:rsidR="003F402F" w:rsidRDefault="00051849" w:rsidP="00755BC6">
    <w:pPr>
      <w:pStyle w:val="Header"/>
      <w:tabs>
        <w:tab w:val="center" w:pos="5400"/>
        <w:tab w:val="left" w:pos="7830"/>
      </w:tabs>
      <w:jc w:val="center"/>
    </w:pPr>
    <w:r>
      <w:rPr>
        <w:rFonts w:ascii="Arial" w:hAnsi="Arial"/>
        <w:b/>
        <w:noProof/>
        <w:sz w:val="40"/>
        <w:szCs w:val="40"/>
      </w:rPr>
      <w:br/>
    </w:r>
    <w:r w:rsidR="003F402F"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16198" w14:textId="78045E09" w:rsidR="00755BC6" w:rsidRDefault="00755BC6" w:rsidP="000C7163">
    <w:pPr>
      <w:pStyle w:val="Header"/>
      <w:jc w:val="center"/>
    </w:pPr>
    <w:r>
      <w:rPr>
        <w:rFonts w:ascii="Arial" w:hAnsi="Arial"/>
        <w:b/>
        <w:noProof/>
        <w:sz w:val="40"/>
        <w:szCs w:val="40"/>
      </w:rPr>
      <w:drawing>
        <wp:inline distT="0" distB="0" distL="0" distR="0" wp14:anchorId="5A98676B" wp14:editId="33B25675">
          <wp:extent cx="1303202" cy="860563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196" cy="8797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/>
        <w:b/>
        <w:noProof/>
        <w:sz w:val="40"/>
        <w:szCs w:val="40"/>
      </w:rPr>
      <w:br/>
    </w:r>
    <w:r>
      <w:rPr>
        <w:rFonts w:ascii="Arial" w:hAnsi="Arial"/>
        <w:b/>
        <w:noProof/>
        <w:sz w:val="28"/>
        <w:szCs w:val="28"/>
      </w:rPr>
      <w:br/>
    </w:r>
    <w:r w:rsidRPr="00051849">
      <w:rPr>
        <w:rFonts w:ascii="Arial" w:hAnsi="Arial"/>
        <w:b/>
        <w:noProof/>
        <w:sz w:val="28"/>
        <w:szCs w:val="28"/>
      </w:rPr>
      <w:t>Citrus Heights Little League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43B73"/>
    <w:multiLevelType w:val="hybridMultilevel"/>
    <w:tmpl w:val="D3982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96110"/>
    <w:multiLevelType w:val="hybridMultilevel"/>
    <w:tmpl w:val="EB3A9408"/>
    <w:lvl w:ilvl="0" w:tplc="9514BDA2">
      <w:start w:val="1"/>
      <w:numFmt w:val="upperRoman"/>
      <w:lvlText w:val="%1."/>
      <w:lvlJc w:val="left"/>
      <w:pPr>
        <w:ind w:left="900" w:hanging="720"/>
      </w:pPr>
      <w:rPr>
        <w:rFonts w:hint="default"/>
        <w:b/>
      </w:rPr>
    </w:lvl>
    <w:lvl w:ilvl="1" w:tplc="49F83976">
      <w:start w:val="1"/>
      <w:numFmt w:val="lowerLetter"/>
      <w:lvlText w:val="%2."/>
      <w:lvlJc w:val="left"/>
      <w:pPr>
        <w:ind w:left="1440" w:hanging="360"/>
      </w:pPr>
      <w:rPr>
        <w:b/>
        <w:sz w:val="20"/>
        <w:szCs w:val="2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BAEA456">
      <w:start w:val="5"/>
      <w:numFmt w:val="upperRoman"/>
      <w:lvlText w:val="%4&gt;"/>
      <w:lvlJc w:val="left"/>
      <w:pPr>
        <w:ind w:left="3240" w:hanging="720"/>
      </w:pPr>
      <w:rPr>
        <w:rFonts w:hint="default"/>
        <w:sz w:val="20"/>
      </w:rPr>
    </w:lvl>
    <w:lvl w:ilvl="4" w:tplc="E19EEB16">
      <w:numFmt w:val="bullet"/>
      <w:lvlText w:val="-"/>
      <w:lvlJc w:val="left"/>
      <w:pPr>
        <w:ind w:left="3600" w:hanging="360"/>
      </w:pPr>
      <w:rPr>
        <w:rFonts w:ascii="Arial" w:eastAsia="Calibri" w:hAnsi="Arial"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D4123"/>
    <w:multiLevelType w:val="hybridMultilevel"/>
    <w:tmpl w:val="331ACB64"/>
    <w:lvl w:ilvl="0" w:tplc="6DDCFB9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63D94"/>
    <w:multiLevelType w:val="hybridMultilevel"/>
    <w:tmpl w:val="15163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B4B38"/>
    <w:multiLevelType w:val="hybridMultilevel"/>
    <w:tmpl w:val="CD2EE4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33B"/>
    <w:rsid w:val="00000EE8"/>
    <w:rsid w:val="0000232A"/>
    <w:rsid w:val="0000331E"/>
    <w:rsid w:val="00005D8C"/>
    <w:rsid w:val="00010C0E"/>
    <w:rsid w:val="00013077"/>
    <w:rsid w:val="000171E5"/>
    <w:rsid w:val="000239DF"/>
    <w:rsid w:val="00026D1A"/>
    <w:rsid w:val="00027455"/>
    <w:rsid w:val="000351AF"/>
    <w:rsid w:val="00047526"/>
    <w:rsid w:val="000508C0"/>
    <w:rsid w:val="00051849"/>
    <w:rsid w:val="0005185E"/>
    <w:rsid w:val="00052243"/>
    <w:rsid w:val="0005377E"/>
    <w:rsid w:val="000554E8"/>
    <w:rsid w:val="0005632D"/>
    <w:rsid w:val="00060B25"/>
    <w:rsid w:val="00062020"/>
    <w:rsid w:val="00062898"/>
    <w:rsid w:val="00062E89"/>
    <w:rsid w:val="0008415E"/>
    <w:rsid w:val="00085596"/>
    <w:rsid w:val="00091731"/>
    <w:rsid w:val="00097277"/>
    <w:rsid w:val="000B16E0"/>
    <w:rsid w:val="000B44B3"/>
    <w:rsid w:val="000B7242"/>
    <w:rsid w:val="000C050C"/>
    <w:rsid w:val="000C47BF"/>
    <w:rsid w:val="000C7163"/>
    <w:rsid w:val="000D420A"/>
    <w:rsid w:val="000E1CF0"/>
    <w:rsid w:val="000E63DF"/>
    <w:rsid w:val="000F221E"/>
    <w:rsid w:val="000F6E42"/>
    <w:rsid w:val="001028CA"/>
    <w:rsid w:val="0010483C"/>
    <w:rsid w:val="00106A8A"/>
    <w:rsid w:val="00120D5E"/>
    <w:rsid w:val="00123220"/>
    <w:rsid w:val="00135625"/>
    <w:rsid w:val="00141615"/>
    <w:rsid w:val="001466FA"/>
    <w:rsid w:val="00146B67"/>
    <w:rsid w:val="001509C2"/>
    <w:rsid w:val="00154EDE"/>
    <w:rsid w:val="00160267"/>
    <w:rsid w:val="0016187C"/>
    <w:rsid w:val="00166F0A"/>
    <w:rsid w:val="001739E0"/>
    <w:rsid w:val="00173ABB"/>
    <w:rsid w:val="00174EC0"/>
    <w:rsid w:val="00175DA6"/>
    <w:rsid w:val="001909D5"/>
    <w:rsid w:val="0019120C"/>
    <w:rsid w:val="001A3236"/>
    <w:rsid w:val="001B2B57"/>
    <w:rsid w:val="001B5718"/>
    <w:rsid w:val="001C31D5"/>
    <w:rsid w:val="001C7FEC"/>
    <w:rsid w:val="001D4F4B"/>
    <w:rsid w:val="001E1D4C"/>
    <w:rsid w:val="001E572B"/>
    <w:rsid w:val="001E6A41"/>
    <w:rsid w:val="001F4554"/>
    <w:rsid w:val="00200D3F"/>
    <w:rsid w:val="00204772"/>
    <w:rsid w:val="00206525"/>
    <w:rsid w:val="00206613"/>
    <w:rsid w:val="0020663A"/>
    <w:rsid w:val="00206C4D"/>
    <w:rsid w:val="00212E1E"/>
    <w:rsid w:val="0022381B"/>
    <w:rsid w:val="00223E01"/>
    <w:rsid w:val="002254F9"/>
    <w:rsid w:val="00225D71"/>
    <w:rsid w:val="00227356"/>
    <w:rsid w:val="00232C94"/>
    <w:rsid w:val="002347E7"/>
    <w:rsid w:val="00236D02"/>
    <w:rsid w:val="00243211"/>
    <w:rsid w:val="00247C2D"/>
    <w:rsid w:val="002504FB"/>
    <w:rsid w:val="0025144C"/>
    <w:rsid w:val="00256875"/>
    <w:rsid w:val="00261EFD"/>
    <w:rsid w:val="00263DAA"/>
    <w:rsid w:val="0027408D"/>
    <w:rsid w:val="002769D0"/>
    <w:rsid w:val="00276A6D"/>
    <w:rsid w:val="002774F2"/>
    <w:rsid w:val="002775F6"/>
    <w:rsid w:val="00280C73"/>
    <w:rsid w:val="0028753A"/>
    <w:rsid w:val="00293EAF"/>
    <w:rsid w:val="00294E50"/>
    <w:rsid w:val="00295894"/>
    <w:rsid w:val="00297ABC"/>
    <w:rsid w:val="002A0F36"/>
    <w:rsid w:val="002A2195"/>
    <w:rsid w:val="002A3717"/>
    <w:rsid w:val="002A60BE"/>
    <w:rsid w:val="002B2BA4"/>
    <w:rsid w:val="002B49EC"/>
    <w:rsid w:val="002C59DC"/>
    <w:rsid w:val="002C7215"/>
    <w:rsid w:val="002C7E47"/>
    <w:rsid w:val="002D1104"/>
    <w:rsid w:val="002D19AD"/>
    <w:rsid w:val="002D2A88"/>
    <w:rsid w:val="002E2E81"/>
    <w:rsid w:val="002E5E44"/>
    <w:rsid w:val="002E620E"/>
    <w:rsid w:val="002E65F0"/>
    <w:rsid w:val="002F12CD"/>
    <w:rsid w:val="002F4BEC"/>
    <w:rsid w:val="002F5A94"/>
    <w:rsid w:val="002F67E0"/>
    <w:rsid w:val="002F69B3"/>
    <w:rsid w:val="002F6FFA"/>
    <w:rsid w:val="002F72A2"/>
    <w:rsid w:val="003003C2"/>
    <w:rsid w:val="003003C9"/>
    <w:rsid w:val="00305703"/>
    <w:rsid w:val="00307130"/>
    <w:rsid w:val="003079D3"/>
    <w:rsid w:val="00312994"/>
    <w:rsid w:val="00313765"/>
    <w:rsid w:val="00314237"/>
    <w:rsid w:val="003146BB"/>
    <w:rsid w:val="00314E25"/>
    <w:rsid w:val="00314FFF"/>
    <w:rsid w:val="00321BFC"/>
    <w:rsid w:val="003231EF"/>
    <w:rsid w:val="00324102"/>
    <w:rsid w:val="0032578E"/>
    <w:rsid w:val="003306E9"/>
    <w:rsid w:val="00330F77"/>
    <w:rsid w:val="00336B0E"/>
    <w:rsid w:val="00337296"/>
    <w:rsid w:val="00340F2F"/>
    <w:rsid w:val="003427A5"/>
    <w:rsid w:val="0035103C"/>
    <w:rsid w:val="003513CB"/>
    <w:rsid w:val="00352CE9"/>
    <w:rsid w:val="00353C84"/>
    <w:rsid w:val="0035626F"/>
    <w:rsid w:val="0036233B"/>
    <w:rsid w:val="00362EAB"/>
    <w:rsid w:val="0037089E"/>
    <w:rsid w:val="003716AF"/>
    <w:rsid w:val="003717CF"/>
    <w:rsid w:val="00371F5A"/>
    <w:rsid w:val="003725D8"/>
    <w:rsid w:val="0037262C"/>
    <w:rsid w:val="003757DA"/>
    <w:rsid w:val="00375846"/>
    <w:rsid w:val="00385590"/>
    <w:rsid w:val="00390EE8"/>
    <w:rsid w:val="00391C92"/>
    <w:rsid w:val="003A217D"/>
    <w:rsid w:val="003A523A"/>
    <w:rsid w:val="003B327D"/>
    <w:rsid w:val="003B3658"/>
    <w:rsid w:val="003B3790"/>
    <w:rsid w:val="003B5B83"/>
    <w:rsid w:val="003B5D0A"/>
    <w:rsid w:val="003B6436"/>
    <w:rsid w:val="003C0020"/>
    <w:rsid w:val="003C1CAD"/>
    <w:rsid w:val="003D029E"/>
    <w:rsid w:val="003D1608"/>
    <w:rsid w:val="003E21D4"/>
    <w:rsid w:val="003E41E2"/>
    <w:rsid w:val="003E6C79"/>
    <w:rsid w:val="003F16E5"/>
    <w:rsid w:val="003F2085"/>
    <w:rsid w:val="003F2658"/>
    <w:rsid w:val="003F402F"/>
    <w:rsid w:val="003F4F28"/>
    <w:rsid w:val="003F692C"/>
    <w:rsid w:val="003F6D11"/>
    <w:rsid w:val="00403189"/>
    <w:rsid w:val="00403E29"/>
    <w:rsid w:val="004045B6"/>
    <w:rsid w:val="00404CD4"/>
    <w:rsid w:val="004057C4"/>
    <w:rsid w:val="004116F6"/>
    <w:rsid w:val="00412729"/>
    <w:rsid w:val="0041721D"/>
    <w:rsid w:val="00422120"/>
    <w:rsid w:val="00422974"/>
    <w:rsid w:val="00424360"/>
    <w:rsid w:val="00425F48"/>
    <w:rsid w:val="00431E64"/>
    <w:rsid w:val="00432AAD"/>
    <w:rsid w:val="00433AF3"/>
    <w:rsid w:val="00435DF7"/>
    <w:rsid w:val="0043633C"/>
    <w:rsid w:val="00437A0E"/>
    <w:rsid w:val="004400F7"/>
    <w:rsid w:val="004412ED"/>
    <w:rsid w:val="00443CB7"/>
    <w:rsid w:val="0044417E"/>
    <w:rsid w:val="0044582C"/>
    <w:rsid w:val="004527B0"/>
    <w:rsid w:val="00456B07"/>
    <w:rsid w:val="00457126"/>
    <w:rsid w:val="0045756A"/>
    <w:rsid w:val="004617F5"/>
    <w:rsid w:val="00462107"/>
    <w:rsid w:val="00463ADB"/>
    <w:rsid w:val="0047058B"/>
    <w:rsid w:val="00470D0A"/>
    <w:rsid w:val="00471B45"/>
    <w:rsid w:val="00471C74"/>
    <w:rsid w:val="00474C2D"/>
    <w:rsid w:val="0047772C"/>
    <w:rsid w:val="0048577B"/>
    <w:rsid w:val="00490637"/>
    <w:rsid w:val="00490BA3"/>
    <w:rsid w:val="004933FC"/>
    <w:rsid w:val="004937B7"/>
    <w:rsid w:val="004943B5"/>
    <w:rsid w:val="004966B3"/>
    <w:rsid w:val="004A507A"/>
    <w:rsid w:val="004A6178"/>
    <w:rsid w:val="004A7E4F"/>
    <w:rsid w:val="004B02A6"/>
    <w:rsid w:val="004B2C8B"/>
    <w:rsid w:val="004B42F0"/>
    <w:rsid w:val="004B611D"/>
    <w:rsid w:val="004B77C3"/>
    <w:rsid w:val="004B7928"/>
    <w:rsid w:val="004C3BD0"/>
    <w:rsid w:val="004D4E62"/>
    <w:rsid w:val="004E18C2"/>
    <w:rsid w:val="004E29D5"/>
    <w:rsid w:val="004E533F"/>
    <w:rsid w:val="004E6389"/>
    <w:rsid w:val="004F31F6"/>
    <w:rsid w:val="004F4F9B"/>
    <w:rsid w:val="004F5FC5"/>
    <w:rsid w:val="004F65F3"/>
    <w:rsid w:val="005005C1"/>
    <w:rsid w:val="00501AC5"/>
    <w:rsid w:val="00504B7C"/>
    <w:rsid w:val="00507F7E"/>
    <w:rsid w:val="005164BF"/>
    <w:rsid w:val="00517480"/>
    <w:rsid w:val="00517E41"/>
    <w:rsid w:val="00517F9C"/>
    <w:rsid w:val="00521FFD"/>
    <w:rsid w:val="00525210"/>
    <w:rsid w:val="005329A7"/>
    <w:rsid w:val="00534314"/>
    <w:rsid w:val="00534869"/>
    <w:rsid w:val="00535A60"/>
    <w:rsid w:val="00536F28"/>
    <w:rsid w:val="00542A8E"/>
    <w:rsid w:val="00542D71"/>
    <w:rsid w:val="005478A0"/>
    <w:rsid w:val="00550B53"/>
    <w:rsid w:val="005532CA"/>
    <w:rsid w:val="00556E7F"/>
    <w:rsid w:val="0055763A"/>
    <w:rsid w:val="00562066"/>
    <w:rsid w:val="005645FD"/>
    <w:rsid w:val="00570358"/>
    <w:rsid w:val="005828B5"/>
    <w:rsid w:val="0058759E"/>
    <w:rsid w:val="00592B75"/>
    <w:rsid w:val="00592E25"/>
    <w:rsid w:val="00597434"/>
    <w:rsid w:val="00597AAC"/>
    <w:rsid w:val="005B0544"/>
    <w:rsid w:val="005B1915"/>
    <w:rsid w:val="005B5285"/>
    <w:rsid w:val="005B5827"/>
    <w:rsid w:val="005C0487"/>
    <w:rsid w:val="005C07CE"/>
    <w:rsid w:val="005C3632"/>
    <w:rsid w:val="005D2353"/>
    <w:rsid w:val="005D71A9"/>
    <w:rsid w:val="005E4497"/>
    <w:rsid w:val="005E4667"/>
    <w:rsid w:val="005E5604"/>
    <w:rsid w:val="005F1A67"/>
    <w:rsid w:val="005F3074"/>
    <w:rsid w:val="005F5504"/>
    <w:rsid w:val="005F6193"/>
    <w:rsid w:val="005F7296"/>
    <w:rsid w:val="00600522"/>
    <w:rsid w:val="00605682"/>
    <w:rsid w:val="00605A73"/>
    <w:rsid w:val="00612210"/>
    <w:rsid w:val="006150FA"/>
    <w:rsid w:val="00616B8B"/>
    <w:rsid w:val="00616FA6"/>
    <w:rsid w:val="00617619"/>
    <w:rsid w:val="00622404"/>
    <w:rsid w:val="0062677D"/>
    <w:rsid w:val="0063033A"/>
    <w:rsid w:val="00630F9E"/>
    <w:rsid w:val="006317B6"/>
    <w:rsid w:val="00636A60"/>
    <w:rsid w:val="006370D3"/>
    <w:rsid w:val="006406BC"/>
    <w:rsid w:val="00640A3A"/>
    <w:rsid w:val="00643E50"/>
    <w:rsid w:val="0064757C"/>
    <w:rsid w:val="00652163"/>
    <w:rsid w:val="006613F6"/>
    <w:rsid w:val="006617D6"/>
    <w:rsid w:val="00667CE1"/>
    <w:rsid w:val="006728D4"/>
    <w:rsid w:val="006745F1"/>
    <w:rsid w:val="00675D69"/>
    <w:rsid w:val="00684042"/>
    <w:rsid w:val="0069362A"/>
    <w:rsid w:val="00695668"/>
    <w:rsid w:val="00695912"/>
    <w:rsid w:val="006A0AAB"/>
    <w:rsid w:val="006A1AC7"/>
    <w:rsid w:val="006A20E4"/>
    <w:rsid w:val="006A3325"/>
    <w:rsid w:val="006A7D68"/>
    <w:rsid w:val="006B0FE7"/>
    <w:rsid w:val="006C0E6E"/>
    <w:rsid w:val="006D43F3"/>
    <w:rsid w:val="006E0004"/>
    <w:rsid w:val="006E1BF1"/>
    <w:rsid w:val="006E7A26"/>
    <w:rsid w:val="006F005C"/>
    <w:rsid w:val="006F4D22"/>
    <w:rsid w:val="00701183"/>
    <w:rsid w:val="00707B72"/>
    <w:rsid w:val="007104EC"/>
    <w:rsid w:val="00711BB1"/>
    <w:rsid w:val="00714B6B"/>
    <w:rsid w:val="00720F7A"/>
    <w:rsid w:val="00721E88"/>
    <w:rsid w:val="007266D0"/>
    <w:rsid w:val="007274F9"/>
    <w:rsid w:val="007313A9"/>
    <w:rsid w:val="00734D62"/>
    <w:rsid w:val="007376BA"/>
    <w:rsid w:val="0074095C"/>
    <w:rsid w:val="007432DD"/>
    <w:rsid w:val="00744232"/>
    <w:rsid w:val="007472A3"/>
    <w:rsid w:val="0074742B"/>
    <w:rsid w:val="00747476"/>
    <w:rsid w:val="00747A91"/>
    <w:rsid w:val="00751E2C"/>
    <w:rsid w:val="00753F80"/>
    <w:rsid w:val="00754C9C"/>
    <w:rsid w:val="00755BC6"/>
    <w:rsid w:val="00756B3C"/>
    <w:rsid w:val="00763677"/>
    <w:rsid w:val="00770E26"/>
    <w:rsid w:val="00775C57"/>
    <w:rsid w:val="00777D99"/>
    <w:rsid w:val="007825E2"/>
    <w:rsid w:val="007843FA"/>
    <w:rsid w:val="00786D88"/>
    <w:rsid w:val="0079621A"/>
    <w:rsid w:val="00797D1E"/>
    <w:rsid w:val="007A1D1E"/>
    <w:rsid w:val="007A6D9D"/>
    <w:rsid w:val="007B03AA"/>
    <w:rsid w:val="007B3080"/>
    <w:rsid w:val="007B3E6B"/>
    <w:rsid w:val="007B6733"/>
    <w:rsid w:val="007B689D"/>
    <w:rsid w:val="007C2EBA"/>
    <w:rsid w:val="007C3E34"/>
    <w:rsid w:val="007C69DB"/>
    <w:rsid w:val="007D0B66"/>
    <w:rsid w:val="007D3CAA"/>
    <w:rsid w:val="007D545A"/>
    <w:rsid w:val="007D5CDE"/>
    <w:rsid w:val="007E0DEA"/>
    <w:rsid w:val="007E4066"/>
    <w:rsid w:val="007E5F8F"/>
    <w:rsid w:val="007F5B72"/>
    <w:rsid w:val="007F6324"/>
    <w:rsid w:val="007F6D62"/>
    <w:rsid w:val="00804D51"/>
    <w:rsid w:val="00813CEC"/>
    <w:rsid w:val="008140B1"/>
    <w:rsid w:val="0082363C"/>
    <w:rsid w:val="00823C22"/>
    <w:rsid w:val="00831A84"/>
    <w:rsid w:val="008342EC"/>
    <w:rsid w:val="00834934"/>
    <w:rsid w:val="00834C05"/>
    <w:rsid w:val="008368F5"/>
    <w:rsid w:val="00836D68"/>
    <w:rsid w:val="008379F9"/>
    <w:rsid w:val="00837E51"/>
    <w:rsid w:val="00845DB6"/>
    <w:rsid w:val="00846A9A"/>
    <w:rsid w:val="00847CA3"/>
    <w:rsid w:val="00857C72"/>
    <w:rsid w:val="00860149"/>
    <w:rsid w:val="00860A2E"/>
    <w:rsid w:val="00860F1B"/>
    <w:rsid w:val="00862761"/>
    <w:rsid w:val="00865531"/>
    <w:rsid w:val="008718E4"/>
    <w:rsid w:val="008971EC"/>
    <w:rsid w:val="008A1203"/>
    <w:rsid w:val="008A1624"/>
    <w:rsid w:val="008A769C"/>
    <w:rsid w:val="008B3355"/>
    <w:rsid w:val="008B5B62"/>
    <w:rsid w:val="008B7456"/>
    <w:rsid w:val="008B745B"/>
    <w:rsid w:val="008B7BB3"/>
    <w:rsid w:val="008C2618"/>
    <w:rsid w:val="008C62DB"/>
    <w:rsid w:val="008D13FC"/>
    <w:rsid w:val="008E0E26"/>
    <w:rsid w:val="008E5536"/>
    <w:rsid w:val="008E5E35"/>
    <w:rsid w:val="008F0E58"/>
    <w:rsid w:val="008F2041"/>
    <w:rsid w:val="008F3D24"/>
    <w:rsid w:val="00900FC9"/>
    <w:rsid w:val="009029F3"/>
    <w:rsid w:val="00905EE8"/>
    <w:rsid w:val="00906846"/>
    <w:rsid w:val="00911A65"/>
    <w:rsid w:val="0091713A"/>
    <w:rsid w:val="009215D9"/>
    <w:rsid w:val="00931808"/>
    <w:rsid w:val="00931AC4"/>
    <w:rsid w:val="00951210"/>
    <w:rsid w:val="009539F3"/>
    <w:rsid w:val="009611F7"/>
    <w:rsid w:val="00972D1E"/>
    <w:rsid w:val="00975C20"/>
    <w:rsid w:val="00975F69"/>
    <w:rsid w:val="009765E3"/>
    <w:rsid w:val="009850B3"/>
    <w:rsid w:val="00985654"/>
    <w:rsid w:val="00987690"/>
    <w:rsid w:val="00987CA6"/>
    <w:rsid w:val="0099268D"/>
    <w:rsid w:val="00994043"/>
    <w:rsid w:val="0099449F"/>
    <w:rsid w:val="00996B42"/>
    <w:rsid w:val="009A387F"/>
    <w:rsid w:val="009B29CB"/>
    <w:rsid w:val="009B32E5"/>
    <w:rsid w:val="009B4E10"/>
    <w:rsid w:val="009B4F13"/>
    <w:rsid w:val="009B79CA"/>
    <w:rsid w:val="009B7E8E"/>
    <w:rsid w:val="009C3B7D"/>
    <w:rsid w:val="009D02C5"/>
    <w:rsid w:val="009D41FF"/>
    <w:rsid w:val="009E012A"/>
    <w:rsid w:val="009E018E"/>
    <w:rsid w:val="009F0866"/>
    <w:rsid w:val="009F40B2"/>
    <w:rsid w:val="00A003A6"/>
    <w:rsid w:val="00A01205"/>
    <w:rsid w:val="00A02E2B"/>
    <w:rsid w:val="00A064F4"/>
    <w:rsid w:val="00A067A6"/>
    <w:rsid w:val="00A07B1F"/>
    <w:rsid w:val="00A16D05"/>
    <w:rsid w:val="00A21BD6"/>
    <w:rsid w:val="00A2732B"/>
    <w:rsid w:val="00A3123C"/>
    <w:rsid w:val="00A354ED"/>
    <w:rsid w:val="00A35D3B"/>
    <w:rsid w:val="00A40975"/>
    <w:rsid w:val="00A55A4C"/>
    <w:rsid w:val="00A607D7"/>
    <w:rsid w:val="00A60D41"/>
    <w:rsid w:val="00A60F1C"/>
    <w:rsid w:val="00A61456"/>
    <w:rsid w:val="00A72DEE"/>
    <w:rsid w:val="00A8177E"/>
    <w:rsid w:val="00A928F9"/>
    <w:rsid w:val="00AA28E0"/>
    <w:rsid w:val="00AA622E"/>
    <w:rsid w:val="00AA68E7"/>
    <w:rsid w:val="00AA6CCD"/>
    <w:rsid w:val="00AB4D30"/>
    <w:rsid w:val="00AB5854"/>
    <w:rsid w:val="00AB6E29"/>
    <w:rsid w:val="00AB7826"/>
    <w:rsid w:val="00AB7C74"/>
    <w:rsid w:val="00AB7CD3"/>
    <w:rsid w:val="00AD7737"/>
    <w:rsid w:val="00AE0E1D"/>
    <w:rsid w:val="00AE10A6"/>
    <w:rsid w:val="00AF0119"/>
    <w:rsid w:val="00AF0979"/>
    <w:rsid w:val="00AF0CC0"/>
    <w:rsid w:val="00AF17A7"/>
    <w:rsid w:val="00AF5425"/>
    <w:rsid w:val="00AF63F6"/>
    <w:rsid w:val="00AF6E9F"/>
    <w:rsid w:val="00AF6F1A"/>
    <w:rsid w:val="00AF77D6"/>
    <w:rsid w:val="00AF7B3E"/>
    <w:rsid w:val="00AF7C0B"/>
    <w:rsid w:val="00B010C0"/>
    <w:rsid w:val="00B014C5"/>
    <w:rsid w:val="00B01A71"/>
    <w:rsid w:val="00B02F14"/>
    <w:rsid w:val="00B05FA5"/>
    <w:rsid w:val="00B069E2"/>
    <w:rsid w:val="00B110B7"/>
    <w:rsid w:val="00B12598"/>
    <w:rsid w:val="00B12DE0"/>
    <w:rsid w:val="00B17129"/>
    <w:rsid w:val="00B21C54"/>
    <w:rsid w:val="00B23DDD"/>
    <w:rsid w:val="00B30E3D"/>
    <w:rsid w:val="00B34F73"/>
    <w:rsid w:val="00B3552D"/>
    <w:rsid w:val="00B35836"/>
    <w:rsid w:val="00B37910"/>
    <w:rsid w:val="00B40929"/>
    <w:rsid w:val="00B40DE8"/>
    <w:rsid w:val="00B44726"/>
    <w:rsid w:val="00B45A30"/>
    <w:rsid w:val="00B475B4"/>
    <w:rsid w:val="00B502AA"/>
    <w:rsid w:val="00B504E8"/>
    <w:rsid w:val="00B53CA0"/>
    <w:rsid w:val="00B547A5"/>
    <w:rsid w:val="00B562DD"/>
    <w:rsid w:val="00B56819"/>
    <w:rsid w:val="00B61347"/>
    <w:rsid w:val="00B61C01"/>
    <w:rsid w:val="00B644D3"/>
    <w:rsid w:val="00B65E0A"/>
    <w:rsid w:val="00B67606"/>
    <w:rsid w:val="00B7057B"/>
    <w:rsid w:val="00B712B2"/>
    <w:rsid w:val="00B7739C"/>
    <w:rsid w:val="00B81F5E"/>
    <w:rsid w:val="00B8354F"/>
    <w:rsid w:val="00B86310"/>
    <w:rsid w:val="00B9081C"/>
    <w:rsid w:val="00B9284A"/>
    <w:rsid w:val="00B93CC4"/>
    <w:rsid w:val="00B94716"/>
    <w:rsid w:val="00B95C08"/>
    <w:rsid w:val="00BA60C4"/>
    <w:rsid w:val="00BA7E76"/>
    <w:rsid w:val="00BC36DC"/>
    <w:rsid w:val="00BD0A7A"/>
    <w:rsid w:val="00BD1CCF"/>
    <w:rsid w:val="00BD33D4"/>
    <w:rsid w:val="00BE148B"/>
    <w:rsid w:val="00BE3B71"/>
    <w:rsid w:val="00BE44A3"/>
    <w:rsid w:val="00C0292E"/>
    <w:rsid w:val="00C029A4"/>
    <w:rsid w:val="00C052EA"/>
    <w:rsid w:val="00C144EA"/>
    <w:rsid w:val="00C16EE4"/>
    <w:rsid w:val="00C17E1C"/>
    <w:rsid w:val="00C258AA"/>
    <w:rsid w:val="00C325C0"/>
    <w:rsid w:val="00C406AD"/>
    <w:rsid w:val="00C424ED"/>
    <w:rsid w:val="00C4704C"/>
    <w:rsid w:val="00C51092"/>
    <w:rsid w:val="00C51399"/>
    <w:rsid w:val="00C541C8"/>
    <w:rsid w:val="00C5546A"/>
    <w:rsid w:val="00C555A9"/>
    <w:rsid w:val="00C5684A"/>
    <w:rsid w:val="00C57589"/>
    <w:rsid w:val="00C62CEB"/>
    <w:rsid w:val="00C66B8E"/>
    <w:rsid w:val="00C7111E"/>
    <w:rsid w:val="00C71DB7"/>
    <w:rsid w:val="00C74DA1"/>
    <w:rsid w:val="00C77FF3"/>
    <w:rsid w:val="00C8030B"/>
    <w:rsid w:val="00C8151A"/>
    <w:rsid w:val="00C900B9"/>
    <w:rsid w:val="00C91E81"/>
    <w:rsid w:val="00C9577A"/>
    <w:rsid w:val="00C961DB"/>
    <w:rsid w:val="00C9683C"/>
    <w:rsid w:val="00CA17BC"/>
    <w:rsid w:val="00CA2729"/>
    <w:rsid w:val="00CA2749"/>
    <w:rsid w:val="00CB12C2"/>
    <w:rsid w:val="00CB1D36"/>
    <w:rsid w:val="00CB2F27"/>
    <w:rsid w:val="00CB38E4"/>
    <w:rsid w:val="00CB5CA8"/>
    <w:rsid w:val="00CC3070"/>
    <w:rsid w:val="00CC5187"/>
    <w:rsid w:val="00CC6AA1"/>
    <w:rsid w:val="00CD007A"/>
    <w:rsid w:val="00CD0A08"/>
    <w:rsid w:val="00CD1A2D"/>
    <w:rsid w:val="00CE19FE"/>
    <w:rsid w:val="00CE2F1A"/>
    <w:rsid w:val="00CE446A"/>
    <w:rsid w:val="00CE5C2E"/>
    <w:rsid w:val="00CE5E11"/>
    <w:rsid w:val="00CE6B46"/>
    <w:rsid w:val="00CE7566"/>
    <w:rsid w:val="00CF1E79"/>
    <w:rsid w:val="00CF4004"/>
    <w:rsid w:val="00CF67DD"/>
    <w:rsid w:val="00CF6F04"/>
    <w:rsid w:val="00D00A50"/>
    <w:rsid w:val="00D03A1F"/>
    <w:rsid w:val="00D04138"/>
    <w:rsid w:val="00D06F5E"/>
    <w:rsid w:val="00D210DC"/>
    <w:rsid w:val="00D21A81"/>
    <w:rsid w:val="00D274EC"/>
    <w:rsid w:val="00D322A1"/>
    <w:rsid w:val="00D32447"/>
    <w:rsid w:val="00D33877"/>
    <w:rsid w:val="00D3529E"/>
    <w:rsid w:val="00D375D2"/>
    <w:rsid w:val="00D47C7C"/>
    <w:rsid w:val="00D51F3E"/>
    <w:rsid w:val="00D60901"/>
    <w:rsid w:val="00D62196"/>
    <w:rsid w:val="00D6234E"/>
    <w:rsid w:val="00D63B6D"/>
    <w:rsid w:val="00D64A8D"/>
    <w:rsid w:val="00D73BAC"/>
    <w:rsid w:val="00D754CC"/>
    <w:rsid w:val="00D80D61"/>
    <w:rsid w:val="00D82076"/>
    <w:rsid w:val="00D90597"/>
    <w:rsid w:val="00D92DCD"/>
    <w:rsid w:val="00D92EB2"/>
    <w:rsid w:val="00D93F82"/>
    <w:rsid w:val="00D951BA"/>
    <w:rsid w:val="00D97837"/>
    <w:rsid w:val="00DA216E"/>
    <w:rsid w:val="00DA239B"/>
    <w:rsid w:val="00DA4376"/>
    <w:rsid w:val="00DA76EB"/>
    <w:rsid w:val="00DA7F18"/>
    <w:rsid w:val="00DB087C"/>
    <w:rsid w:val="00DB2C2C"/>
    <w:rsid w:val="00DB4747"/>
    <w:rsid w:val="00DB620A"/>
    <w:rsid w:val="00DB7E60"/>
    <w:rsid w:val="00DC086B"/>
    <w:rsid w:val="00DC153D"/>
    <w:rsid w:val="00DC36B9"/>
    <w:rsid w:val="00DC6CB9"/>
    <w:rsid w:val="00DC7C6B"/>
    <w:rsid w:val="00DD4114"/>
    <w:rsid w:val="00DD5F05"/>
    <w:rsid w:val="00DD65FD"/>
    <w:rsid w:val="00DE1E4A"/>
    <w:rsid w:val="00DE5DC4"/>
    <w:rsid w:val="00DF1456"/>
    <w:rsid w:val="00DF754B"/>
    <w:rsid w:val="00DF766A"/>
    <w:rsid w:val="00E0066A"/>
    <w:rsid w:val="00E01CA9"/>
    <w:rsid w:val="00E02737"/>
    <w:rsid w:val="00E06BC8"/>
    <w:rsid w:val="00E07598"/>
    <w:rsid w:val="00E077C0"/>
    <w:rsid w:val="00E07C19"/>
    <w:rsid w:val="00E110C4"/>
    <w:rsid w:val="00E11EC4"/>
    <w:rsid w:val="00E12378"/>
    <w:rsid w:val="00E15AFA"/>
    <w:rsid w:val="00E16553"/>
    <w:rsid w:val="00E17113"/>
    <w:rsid w:val="00E17507"/>
    <w:rsid w:val="00E20200"/>
    <w:rsid w:val="00E21840"/>
    <w:rsid w:val="00E21AD3"/>
    <w:rsid w:val="00E23CDF"/>
    <w:rsid w:val="00E26BD1"/>
    <w:rsid w:val="00E34F71"/>
    <w:rsid w:val="00E372C5"/>
    <w:rsid w:val="00E416CB"/>
    <w:rsid w:val="00E44E73"/>
    <w:rsid w:val="00E464E8"/>
    <w:rsid w:val="00E46B9B"/>
    <w:rsid w:val="00E47BCD"/>
    <w:rsid w:val="00E52FCF"/>
    <w:rsid w:val="00E57D7C"/>
    <w:rsid w:val="00E61B1E"/>
    <w:rsid w:val="00E631C8"/>
    <w:rsid w:val="00E63662"/>
    <w:rsid w:val="00E6380A"/>
    <w:rsid w:val="00E67559"/>
    <w:rsid w:val="00E718E4"/>
    <w:rsid w:val="00E9542F"/>
    <w:rsid w:val="00E968AF"/>
    <w:rsid w:val="00EA474B"/>
    <w:rsid w:val="00EA56E3"/>
    <w:rsid w:val="00EB0FB0"/>
    <w:rsid w:val="00EB345E"/>
    <w:rsid w:val="00EB5FF9"/>
    <w:rsid w:val="00EC013F"/>
    <w:rsid w:val="00EC48CC"/>
    <w:rsid w:val="00ED137B"/>
    <w:rsid w:val="00ED1E44"/>
    <w:rsid w:val="00ED6B65"/>
    <w:rsid w:val="00EE130A"/>
    <w:rsid w:val="00EE3C4E"/>
    <w:rsid w:val="00EE4DFF"/>
    <w:rsid w:val="00EE639C"/>
    <w:rsid w:val="00EE76A1"/>
    <w:rsid w:val="00EF134A"/>
    <w:rsid w:val="00EF22F7"/>
    <w:rsid w:val="00EF327F"/>
    <w:rsid w:val="00EF63AD"/>
    <w:rsid w:val="00F02610"/>
    <w:rsid w:val="00F02C3C"/>
    <w:rsid w:val="00F12063"/>
    <w:rsid w:val="00F1329C"/>
    <w:rsid w:val="00F13655"/>
    <w:rsid w:val="00F16A45"/>
    <w:rsid w:val="00F223BD"/>
    <w:rsid w:val="00F256E9"/>
    <w:rsid w:val="00F279E5"/>
    <w:rsid w:val="00F31819"/>
    <w:rsid w:val="00F32247"/>
    <w:rsid w:val="00F35BA6"/>
    <w:rsid w:val="00F3769D"/>
    <w:rsid w:val="00F40ACE"/>
    <w:rsid w:val="00F41D8E"/>
    <w:rsid w:val="00F42A1F"/>
    <w:rsid w:val="00F42C3D"/>
    <w:rsid w:val="00F52F42"/>
    <w:rsid w:val="00F71E74"/>
    <w:rsid w:val="00F74C95"/>
    <w:rsid w:val="00F85AA5"/>
    <w:rsid w:val="00F860F0"/>
    <w:rsid w:val="00F92E2C"/>
    <w:rsid w:val="00FA16C9"/>
    <w:rsid w:val="00FA597A"/>
    <w:rsid w:val="00FA77F6"/>
    <w:rsid w:val="00FA7D97"/>
    <w:rsid w:val="00FB0ECE"/>
    <w:rsid w:val="00FB202C"/>
    <w:rsid w:val="00FB27E7"/>
    <w:rsid w:val="00FB663E"/>
    <w:rsid w:val="00FC1E9A"/>
    <w:rsid w:val="00FC5E5E"/>
    <w:rsid w:val="00FD0E7A"/>
    <w:rsid w:val="00FD239D"/>
    <w:rsid w:val="00FD6ECF"/>
    <w:rsid w:val="00FE247A"/>
    <w:rsid w:val="00FE58C2"/>
    <w:rsid w:val="00FE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6FF0BC"/>
  <w15:chartTrackingRefBased/>
  <w15:docId w15:val="{A15E26F5-BA76-4400-8E2F-0B594B2D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9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42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42E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42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42EC"/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B65E0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ramos\Downloads\Temp_MeetingAgendaClassic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61B72C6-9EE5-4F9D-AB30-A432B2E13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Temp_MeetingAgendaClassic (1).dotx</Template>
  <TotalTime>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Smartsheet.com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Ramos</dc:creator>
  <cp:keywords/>
  <dc:description/>
  <cp:lastModifiedBy>Poppert Jr, Richard</cp:lastModifiedBy>
  <cp:revision>3</cp:revision>
  <cp:lastPrinted>2022-08-09T19:53:00Z</cp:lastPrinted>
  <dcterms:created xsi:type="dcterms:W3CDTF">2022-09-12T23:27:00Z</dcterms:created>
  <dcterms:modified xsi:type="dcterms:W3CDTF">2022-09-12T23:28:00Z</dcterms:modified>
</cp:coreProperties>
</file>